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  <w:tblCaption w:val="Dokumentinfo"/>
        <w:tblDescription w:val="Dokumentinfo"/>
      </w:tblPr>
      <w:tblGrid>
        <w:gridCol w:w="9923"/>
      </w:tblGrid>
      <w:tr w:rsidR="00206615" w:rsidRPr="00DD468C" w14:paraId="7B2B6F00" w14:textId="77777777" w:rsidTr="000826C3">
        <w:trPr>
          <w:trHeight w:val="1191"/>
          <w:tblHeader/>
        </w:trPr>
        <w:tc>
          <w:tcPr>
            <w:tcW w:w="9923" w:type="dxa"/>
            <w:noWrap/>
          </w:tcPr>
          <w:p w14:paraId="62F3D819" w14:textId="77777777" w:rsidR="001A2AB8" w:rsidRPr="001A2AB8" w:rsidRDefault="001A2AB8" w:rsidP="001A2AB8">
            <w:pPr>
              <w:pStyle w:val="Kolofon"/>
            </w:pPr>
            <w:bookmarkStart w:id="0" w:name="bmkSender"/>
            <w:bookmarkEnd w:id="0"/>
            <w:r w:rsidRPr="001A2AB8">
              <w:rPr>
                <w:b/>
              </w:rPr>
              <w:t>Personalekontoret</w:t>
            </w:r>
          </w:p>
          <w:p w14:paraId="35FDADD0" w14:textId="2F35FD6A" w:rsidR="001A2AB8" w:rsidRPr="001A2AB8" w:rsidRDefault="001A2AB8" w:rsidP="001A2AB8">
            <w:pPr>
              <w:pStyle w:val="Kolofon"/>
            </w:pPr>
            <w:r w:rsidRPr="001A2AB8">
              <w:t xml:space="preserve">Dato: </w:t>
            </w:r>
            <w:r w:rsidR="008C4976">
              <w:t>2</w:t>
            </w:r>
            <w:r w:rsidRPr="001A2AB8">
              <w:t xml:space="preserve">. </w:t>
            </w:r>
            <w:r w:rsidR="008C4976">
              <w:t>september</w:t>
            </w:r>
            <w:r w:rsidRPr="001A2AB8">
              <w:t xml:space="preserve"> 2025</w:t>
            </w:r>
          </w:p>
          <w:p w14:paraId="5409038A" w14:textId="77777777" w:rsidR="001A2AB8" w:rsidRPr="001A2AB8" w:rsidRDefault="001A2AB8" w:rsidP="001A2AB8">
            <w:pPr>
              <w:pStyle w:val="Kolofon"/>
            </w:pPr>
            <w:r w:rsidRPr="001A2AB8">
              <w:t>Sagsbehandler: Ulla Stolberg Petersen</w:t>
            </w:r>
          </w:p>
          <w:p w14:paraId="1972E9C9" w14:textId="77777777" w:rsidR="001A2AB8" w:rsidRPr="00734192" w:rsidRDefault="001A2AB8" w:rsidP="001A2AB8">
            <w:pPr>
              <w:pStyle w:val="Kolofon"/>
              <w:rPr>
                <w:lang w:val="de-DE"/>
              </w:rPr>
            </w:pPr>
            <w:r w:rsidRPr="00734192">
              <w:rPr>
                <w:lang w:val="de-DE"/>
              </w:rPr>
              <w:t>Direkte tlf.: 7376 7163</w:t>
            </w:r>
          </w:p>
          <w:p w14:paraId="77455BC3" w14:textId="7D1814CE" w:rsidR="00206615" w:rsidRPr="00734192" w:rsidRDefault="001A2AB8" w:rsidP="001A2AB8">
            <w:pPr>
              <w:pStyle w:val="Kolofon"/>
              <w:rPr>
                <w:lang w:val="de-DE"/>
              </w:rPr>
            </w:pPr>
            <w:r w:rsidRPr="00734192">
              <w:rPr>
                <w:lang w:val="de-DE"/>
              </w:rPr>
              <w:t>E-mail: uspe@aabenraa.dk</w:t>
            </w:r>
          </w:p>
          <w:p w14:paraId="3ADE3F34" w14:textId="77777777" w:rsidR="00206615" w:rsidRPr="00734192" w:rsidRDefault="00206615" w:rsidP="00F427B8">
            <w:pPr>
              <w:pStyle w:val="Kolofon"/>
              <w:rPr>
                <w:lang w:val="de-DE"/>
              </w:rPr>
            </w:pPr>
          </w:p>
        </w:tc>
      </w:tr>
    </w:tbl>
    <w:p w14:paraId="0749E876" w14:textId="77777777" w:rsidR="001A2AB8" w:rsidRPr="00734192" w:rsidRDefault="001A2AB8" w:rsidP="001A2AB8">
      <w:pPr>
        <w:rPr>
          <w:sz w:val="28"/>
          <w:szCs w:val="28"/>
          <w:lang w:val="de-DE"/>
        </w:rPr>
      </w:pPr>
      <w:bookmarkStart w:id="1" w:name="bmkHeader"/>
      <w:bookmarkEnd w:id="1"/>
    </w:p>
    <w:p w14:paraId="699E91B1" w14:textId="701AAF47" w:rsidR="001A2AB8" w:rsidRPr="00E20565" w:rsidRDefault="001A2AB8" w:rsidP="001A2AB8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E20565">
        <w:rPr>
          <w:rFonts w:ascii="Montserrat" w:hAnsi="Montserrat"/>
          <w:b/>
          <w:bCs/>
          <w:sz w:val="28"/>
          <w:szCs w:val="28"/>
        </w:rPr>
        <w:t>Vejledning til oprettelse</w:t>
      </w:r>
      <w:r w:rsidR="00E20565">
        <w:rPr>
          <w:rFonts w:ascii="Montserrat" w:hAnsi="Montserrat"/>
          <w:b/>
          <w:bCs/>
          <w:sz w:val="28"/>
          <w:szCs w:val="28"/>
        </w:rPr>
        <w:t xml:space="preserve"> og udsendelse</w:t>
      </w:r>
      <w:r w:rsidRPr="00E20565">
        <w:rPr>
          <w:rFonts w:ascii="Montserrat" w:hAnsi="Montserrat"/>
          <w:b/>
          <w:bCs/>
          <w:sz w:val="28"/>
          <w:szCs w:val="28"/>
        </w:rPr>
        <w:t xml:space="preserve"> af Fysisk </w:t>
      </w:r>
      <w:r w:rsidR="00F655B2" w:rsidRPr="00E20565">
        <w:rPr>
          <w:rFonts w:ascii="Montserrat" w:hAnsi="Montserrat"/>
          <w:b/>
          <w:bCs/>
          <w:sz w:val="28"/>
          <w:szCs w:val="28"/>
        </w:rPr>
        <w:t>Arbejdspladsvurdering</w:t>
      </w:r>
    </w:p>
    <w:p w14:paraId="04327150" w14:textId="77777777" w:rsidR="001A2AB8" w:rsidRDefault="001A2AB8" w:rsidP="001A2AB8">
      <w:pPr>
        <w:jc w:val="center"/>
        <w:rPr>
          <w:b/>
          <w:bCs/>
          <w:sz w:val="28"/>
          <w:szCs w:val="28"/>
        </w:rPr>
      </w:pPr>
    </w:p>
    <w:p w14:paraId="12A4C7D0" w14:textId="1E1FE3E2" w:rsidR="001A2AB8" w:rsidRPr="00E20565" w:rsidRDefault="001A2AB8" w:rsidP="001A2AB8">
      <w:pPr>
        <w:rPr>
          <w:rFonts w:ascii="Montserrat" w:hAnsi="Montserrat"/>
        </w:rPr>
      </w:pPr>
      <w:r w:rsidRPr="00E20565">
        <w:rPr>
          <w:rFonts w:ascii="Montserrat" w:hAnsi="Montserrat"/>
        </w:rPr>
        <w:t>Mindst hvert 3. år skal der gennemføres en fysisk arbejdspladsvurdering (APV). Som leder eller arbejdsmiljøgruppe kan du udsende en APV til de afdelinger, du har adgang til i SafetyNet.</w:t>
      </w:r>
    </w:p>
    <w:p w14:paraId="6AC655FC" w14:textId="77777777" w:rsidR="00B9565E" w:rsidRPr="00E20565" w:rsidRDefault="00B9565E" w:rsidP="001A2AB8">
      <w:pPr>
        <w:rPr>
          <w:rFonts w:ascii="Montserrat" w:hAnsi="Montserrat"/>
        </w:rPr>
      </w:pPr>
    </w:p>
    <w:p w14:paraId="1C95D494" w14:textId="77777777" w:rsidR="00DD468C" w:rsidRPr="00E20565" w:rsidRDefault="0044699B" w:rsidP="00DD468C">
      <w:pPr>
        <w:rPr>
          <w:rFonts w:ascii="Montserrat" w:hAnsi="Montserrat"/>
        </w:rPr>
      </w:pPr>
      <w:r w:rsidRPr="00E20565">
        <w:rPr>
          <w:rFonts w:ascii="Montserrat" w:hAnsi="Montserrat"/>
        </w:rPr>
        <w:t>Det er en forudsætning, at alle medarbejder er oprettet med en e-mail adresse i SD-løn for at kunne udsende til hele afdelingen.</w:t>
      </w:r>
      <w:r w:rsidR="001F464C" w:rsidRPr="00E20565">
        <w:rPr>
          <w:rFonts w:ascii="Montserrat" w:hAnsi="Montserrat"/>
        </w:rPr>
        <w:t xml:space="preserve"> Alternativt kan spørgeskemaet tilgås direkte fra forsiden i SafetyNet, hvis medarbejderen ikke har en e-mail adresse.</w:t>
      </w:r>
      <w:r w:rsidR="00DD468C" w:rsidRPr="00E20565">
        <w:rPr>
          <w:rFonts w:ascii="Montserrat" w:hAnsi="Montserrat"/>
        </w:rPr>
        <w:t xml:space="preserve"> Som leder er det muligt at se hvilke medarbejderoplysninger, der er registreret i SafetyNet. Dette gøres via Administrationsmodulet.</w:t>
      </w:r>
    </w:p>
    <w:p w14:paraId="3142DFE1" w14:textId="3B08F461" w:rsidR="00B9565E" w:rsidRDefault="00B9565E" w:rsidP="001A2AB8"/>
    <w:p w14:paraId="643E678B" w14:textId="77777777" w:rsidR="001F464C" w:rsidRPr="0044699B" w:rsidRDefault="001F464C" w:rsidP="001A2AB8"/>
    <w:p w14:paraId="77E29181" w14:textId="1946DD3E" w:rsidR="001A2AB8" w:rsidRDefault="001A2AB8" w:rsidP="001A2AB8"/>
    <w:p w14:paraId="5879AB31" w14:textId="6C7C1BCC" w:rsidR="001A2AB8" w:rsidRDefault="001A2AB8" w:rsidP="001A2AB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Sådan opretter du en fysisk APV</w:t>
      </w:r>
    </w:p>
    <w:p w14:paraId="15031F0B" w14:textId="06BA57FF" w:rsidR="001A2AB8" w:rsidRDefault="001A2AB8" w:rsidP="001A2AB8"/>
    <w:p w14:paraId="6639F09C" w14:textId="4EA2432D" w:rsidR="0084055D" w:rsidRDefault="00F75F30" w:rsidP="001A2AB8"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7364E" wp14:editId="5A31DBC8">
                <wp:simplePos x="0" y="0"/>
                <wp:positionH relativeFrom="column">
                  <wp:posOffset>1414145</wp:posOffset>
                </wp:positionH>
                <wp:positionV relativeFrom="paragraph">
                  <wp:posOffset>953135</wp:posOffset>
                </wp:positionV>
                <wp:extent cx="45719" cy="170170"/>
                <wp:effectExtent l="38100" t="38100" r="50165" b="20955"/>
                <wp:wrapNone/>
                <wp:docPr id="21" name="Lige pilforbindel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7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683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1" o:spid="_x0000_s1026" type="#_x0000_t32" style="position:absolute;margin-left:111.35pt;margin-top:75.05pt;width:3.6pt;height:13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" strokecolor="red">
                <v:stroke endarrow="block"/>
              </v:shape>
            </w:pict>
          </mc:Fallback>
        </mc:AlternateContent>
      </w:r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70AD1F" wp14:editId="44E71492">
                <wp:simplePos x="0" y="0"/>
                <wp:positionH relativeFrom="column">
                  <wp:posOffset>3804920</wp:posOffset>
                </wp:positionH>
                <wp:positionV relativeFrom="paragraph">
                  <wp:posOffset>29210</wp:posOffset>
                </wp:positionV>
                <wp:extent cx="2450465" cy="2397760"/>
                <wp:effectExtent l="0" t="0" r="26035" b="2159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239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2FB0" w14:textId="77777777" w:rsidR="00F75F30" w:rsidRPr="001E5341" w:rsidRDefault="00F75F30" w:rsidP="00F75F30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Under fanen ”APV” i venstre bjælke klikker du på ”spørgeskemaer” og vælger ”opsætning og udsendelse”.</w:t>
                            </w:r>
                          </w:p>
                          <w:p w14:paraId="072E5014" w14:textId="593059F3" w:rsidR="00F75F30" w:rsidRPr="001E5341" w:rsidRDefault="00F75F30" w:rsidP="00F75F30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Under fanen ”opret” klikkes på tryllestaven og der vælges ”Ny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fra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 skabelon”.</w:t>
                            </w:r>
                          </w:p>
                          <w:p w14:paraId="16C2BA47" w14:textId="77777777" w:rsidR="00F75F30" w:rsidRPr="001E5341" w:rsidRDefault="00F75F30" w:rsidP="00F75F3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4770F34F" w14:textId="04CEE744" w:rsidR="00F75F30" w:rsidRPr="001E5341" w:rsidRDefault="00F75F30" w:rsidP="00F75F30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Her vælges skabelonen ”</w:t>
                            </w:r>
                            <w:r w:rsidR="0058706B">
                              <w:rPr>
                                <w:rFonts w:ascii="Montserrat" w:hAnsi="Montserrat"/>
                              </w:rPr>
                              <w:t>Arbejdspladsvurdering (APV) – Fysisk arbejdsmiljø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>” ved at klikke på pilen.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0AD1F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99.6pt;margin-top:2.3pt;width:192.95pt;height:18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">
                <v:textbox>
                  <w:txbxContent>
                    <w:p w14:paraId="312C2FB0" w14:textId="77777777" w:rsidR="00F75F30" w:rsidRPr="001E5341" w:rsidRDefault="00F75F30" w:rsidP="00F75F30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Under fanen ”APV” i venstre bjælke klikker du på ”spørgeskemaer” og vælger ”opsætning og udsendelse”.</w:t>
                      </w:r>
                    </w:p>
                    <w:p w14:paraId="072E5014" w14:textId="593059F3" w:rsidR="00F75F30" w:rsidRPr="001E5341" w:rsidRDefault="00F75F30" w:rsidP="00F75F30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Under fanen ”opret” klikkes på tryllestaven og der vælges ”Ny</w:t>
                      </w:r>
                      <w:r>
                        <w:rPr>
                          <w:rFonts w:ascii="Montserrat" w:hAnsi="Montserrat"/>
                        </w:rPr>
                        <w:t xml:space="preserve"> fra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 skabelon”.</w:t>
                      </w:r>
                    </w:p>
                    <w:p w14:paraId="16C2BA47" w14:textId="77777777" w:rsidR="00F75F30" w:rsidRPr="001E5341" w:rsidRDefault="00F75F30" w:rsidP="00F75F30">
                      <w:pPr>
                        <w:rPr>
                          <w:rFonts w:ascii="Montserrat" w:hAnsi="Montserrat"/>
                        </w:rPr>
                      </w:pPr>
                    </w:p>
                    <w:p w14:paraId="4770F34F" w14:textId="04CEE744" w:rsidR="00F75F30" w:rsidRPr="001E5341" w:rsidRDefault="00F75F30" w:rsidP="00F75F30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Her vælges skabelonen ”</w:t>
                      </w:r>
                      <w:r w:rsidR="0058706B">
                        <w:rPr>
                          <w:rFonts w:ascii="Montserrat" w:hAnsi="Montserrat"/>
                        </w:rPr>
                        <w:t>Arbejdspladsvurdering (APV) – Fysisk arbejdsmiljø</w:t>
                      </w:r>
                      <w:r w:rsidRPr="001E5341">
                        <w:rPr>
                          <w:rFonts w:ascii="Montserrat" w:hAnsi="Montserrat"/>
                        </w:rPr>
                        <w:t>” ved at klikke på pilen.</w:t>
                      </w:r>
                    </w:p>
                  </w:txbxContent>
                </v:textbox>
              </v:shape>
            </w:pict>
          </mc:Fallback>
        </mc:AlternateContent>
      </w:r>
      <w:r w:rsidR="0084055D" w:rsidRPr="001E5341">
        <w:rPr>
          <w:rFonts w:ascii="Montserrat" w:hAnsi="Montserrat"/>
          <w:noProof/>
          <w:lang w:eastAsia="da-DK"/>
        </w:rPr>
        <w:drawing>
          <wp:inline distT="0" distB="0" distL="0" distR="0" wp14:anchorId="7638FFB8" wp14:editId="63376170">
            <wp:extent cx="3677508" cy="1910687"/>
            <wp:effectExtent l="0" t="0" r="0" b="0"/>
            <wp:docPr id="19" name="Billede 19" descr="Et billede, der indeholder tekst, software, Computerikon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, software, Computerikon, Multimediesoftware&#10;&#10;Indhold genereret af kunstig intelligens kan være forkert."/>
                    <pic:cNvPicPr/>
                  </pic:nvPicPr>
                  <pic:blipFill rotWithShape="1">
                    <a:blip r:embed="rId6"/>
                    <a:srcRect l="-1" t="13085" r="38411" b="30023"/>
                    <a:stretch/>
                  </pic:blipFill>
                  <pic:spPr bwMode="auto">
                    <a:xfrm>
                      <a:off x="0" y="0"/>
                      <a:ext cx="3677508" cy="191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C18D8" w14:textId="77777777" w:rsidR="007372C0" w:rsidRDefault="007372C0" w:rsidP="001A2AB8"/>
    <w:p w14:paraId="094C1588" w14:textId="77777777" w:rsidR="007372C0" w:rsidRDefault="007372C0" w:rsidP="001A2AB8"/>
    <w:p w14:paraId="23AC6225" w14:textId="77777777" w:rsidR="006A25F3" w:rsidRDefault="006A25F3" w:rsidP="001A2AB8"/>
    <w:p w14:paraId="0040899C" w14:textId="7D0480F9" w:rsidR="007372C0" w:rsidRDefault="007372C0" w:rsidP="001A2AB8"/>
    <w:p w14:paraId="5EBD3215" w14:textId="3D8EABDD" w:rsidR="007372C0" w:rsidRDefault="00734192" w:rsidP="001A2AB8"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EE2F9" wp14:editId="6C184390">
                <wp:simplePos x="0" y="0"/>
                <wp:positionH relativeFrom="margin">
                  <wp:posOffset>18733</wp:posOffset>
                </wp:positionH>
                <wp:positionV relativeFrom="paragraph">
                  <wp:posOffset>354330</wp:posOffset>
                </wp:positionV>
                <wp:extent cx="76200" cy="233680"/>
                <wp:effectExtent l="0" t="0" r="76200" b="5207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33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D96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2" o:spid="_x0000_s1026" type="#_x0000_t32" style="position:absolute;margin-left:1.5pt;margin-top:27.9pt;width:6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" strokecolor="red">
                <v:stroke endarrow="block"/>
                <w10:wrap anchorx="margin"/>
              </v:shape>
            </w:pict>
          </mc:Fallback>
        </mc:AlternateContent>
      </w:r>
      <w:r w:rsidRPr="00734192">
        <w:rPr>
          <w:noProof/>
        </w:rPr>
        <w:drawing>
          <wp:inline distT="0" distB="0" distL="0" distR="0" wp14:anchorId="0821A585" wp14:editId="25641C72">
            <wp:extent cx="3822065" cy="1612265"/>
            <wp:effectExtent l="0" t="0" r="6985" b="6985"/>
            <wp:docPr id="368412615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12615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9025" w14:textId="77777777" w:rsidR="00C32CF6" w:rsidRDefault="00C32CF6" w:rsidP="001A2AB8"/>
    <w:p w14:paraId="583D85E9" w14:textId="77777777" w:rsidR="00C32CF6" w:rsidRDefault="00C32CF6" w:rsidP="001A2AB8"/>
    <w:p w14:paraId="7CF9473D" w14:textId="5D314534" w:rsidR="00950EE6" w:rsidRDefault="00950EE6" w:rsidP="001A2AB8"/>
    <w:p w14:paraId="5B4D1F54" w14:textId="5B5095C6" w:rsidR="00A31D19" w:rsidRDefault="00A31D19">
      <w:pPr>
        <w:spacing w:line="240" w:lineRule="auto"/>
      </w:pPr>
      <w:r>
        <w:br w:type="page"/>
      </w:r>
    </w:p>
    <w:p w14:paraId="5E6D1800" w14:textId="2A4432A4" w:rsidR="00E52953" w:rsidRDefault="00E52953" w:rsidP="001A2AB8">
      <w:r w:rsidRPr="001E5341">
        <w:rPr>
          <w:rFonts w:ascii="Montserrat" w:hAnsi="Montserrat"/>
          <w:noProof/>
          <w:lang w:eastAsia="da-DK"/>
        </w:rPr>
        <w:lastRenderedPageBreak/>
        <mc:AlternateContent>
          <mc:Choice Requires="wps">
            <w:drawing>
              <wp:inline distT="0" distB="0" distL="0" distR="0" wp14:anchorId="4FEADD7A" wp14:editId="12E03C43">
                <wp:extent cx="5979795" cy="976313"/>
                <wp:effectExtent l="0" t="0" r="20955" b="14605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976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E1187" w14:textId="3DC2F79B" w:rsidR="00E52953" w:rsidRPr="001E5341" w:rsidRDefault="00E52953" w:rsidP="00E5295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Start med at navngive skemaet. Dette letter det efterfølgende arbejde. Vælg et sigende navn fx ”</w:t>
                            </w:r>
                            <w:r w:rsidR="00E71699">
                              <w:rPr>
                                <w:rFonts w:ascii="Montserrat" w:hAnsi="Montserrat"/>
                              </w:rPr>
                              <w:t>Arbejdspladsvurdering</w:t>
                            </w:r>
                            <w:r w:rsidR="00622632">
                              <w:rPr>
                                <w:rFonts w:ascii="Montserrat" w:hAnsi="Montserrat"/>
                              </w:rPr>
                              <w:t xml:space="preserve"> (APV) – Fysisk arbejdsmiljø </w:t>
                            </w:r>
                            <w:r w:rsidR="003A5169">
                              <w:rPr>
                                <w:rFonts w:ascii="Montserrat" w:hAnsi="Montserrat"/>
                              </w:rPr>
                              <w:t>–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3A5169">
                              <w:rPr>
                                <w:rFonts w:ascii="Montserrat" w:hAnsi="Montserrat"/>
                              </w:rPr>
                              <w:t>”A</w:t>
                            </w:r>
                            <w:r w:rsidR="00622632">
                              <w:rPr>
                                <w:rFonts w:ascii="Montserrat" w:hAnsi="Montserrat"/>
                              </w:rPr>
                              <w:t>fdeling</w:t>
                            </w:r>
                            <w:r w:rsidR="003A5169">
                              <w:rPr>
                                <w:rFonts w:ascii="Montserrat" w:hAnsi="Montserrat"/>
                              </w:rPr>
                              <w:t>” – ”Årstal””</w:t>
                            </w:r>
                            <w:r w:rsidR="00622632">
                              <w:rPr>
                                <w:rFonts w:ascii="Montserrat" w:hAnsi="Montserrat"/>
                              </w:rPr>
                              <w:t>.</w:t>
                            </w:r>
                          </w:p>
                          <w:p w14:paraId="4FF114CA" w14:textId="47188D84" w:rsidR="00E52953" w:rsidRPr="001A7B2E" w:rsidRDefault="00E52953" w:rsidP="00E52953">
                            <w:r w:rsidRPr="001E5341">
                              <w:rPr>
                                <w:rFonts w:ascii="Montserrat" w:hAnsi="Montserrat"/>
                              </w:rPr>
                              <w:t xml:space="preserve">Klik på fanen ”udsendelse”. Under modtagere vælges ”Specifikke modtagere”. Ved ”send meddelelser med” vælges hvordan </w:t>
                            </w:r>
                            <w:r w:rsidR="003D123E">
                              <w:rPr>
                                <w:rFonts w:ascii="Montserrat" w:hAnsi="Montserrat"/>
                              </w:rPr>
                              <w:t>APV’en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 sendes ud. </w:t>
                            </w:r>
                            <w:r w:rsidRPr="0044699B">
                              <w:rPr>
                                <w:rFonts w:ascii="Montserrat" w:hAnsi="Montserrat"/>
                              </w:rPr>
                              <w:t xml:space="preserve">Det anbefales at anvende </w:t>
                            </w:r>
                            <w:r w:rsidR="003D123E" w:rsidRPr="0044699B">
                              <w:rPr>
                                <w:rFonts w:ascii="Montserrat" w:hAnsi="Montserrat"/>
                              </w:rPr>
                              <w:t>e-mail</w:t>
                            </w:r>
                            <w:r w:rsidR="0044699B">
                              <w:rPr>
                                <w:rFonts w:ascii="Montserrat" w:hAnsi="Montserrat"/>
                              </w:rPr>
                              <w:t>. (se forrige side)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EADD7A" id="Tekstfelt 2" o:spid="_x0000_s1027" type="#_x0000_t202" style="width:470.85pt;height:7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">
                <v:textbox>
                  <w:txbxContent>
                    <w:p w14:paraId="1DEE1187" w14:textId="3DC2F79B" w:rsidR="00E52953" w:rsidRPr="001E5341" w:rsidRDefault="00E52953" w:rsidP="00E5295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Start med at navngive skemaet. Dette letter det efterfølgende arbejde. Vælg et sigende navn fx ”</w:t>
                      </w:r>
                      <w:r w:rsidR="00E71699">
                        <w:rPr>
                          <w:rFonts w:ascii="Montserrat" w:hAnsi="Montserrat"/>
                        </w:rPr>
                        <w:t>Arbejdspladsvurdering</w:t>
                      </w:r>
                      <w:r w:rsidR="00622632">
                        <w:rPr>
                          <w:rFonts w:ascii="Montserrat" w:hAnsi="Montserrat"/>
                        </w:rPr>
                        <w:t xml:space="preserve"> (APV) – Fysisk arbejdsmiljø </w:t>
                      </w:r>
                      <w:r w:rsidR="003A5169">
                        <w:rPr>
                          <w:rFonts w:ascii="Montserrat" w:hAnsi="Montserrat"/>
                        </w:rPr>
                        <w:t>–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 </w:t>
                      </w:r>
                      <w:r w:rsidR="003A5169">
                        <w:rPr>
                          <w:rFonts w:ascii="Montserrat" w:hAnsi="Montserrat"/>
                        </w:rPr>
                        <w:t>”A</w:t>
                      </w:r>
                      <w:r w:rsidR="00622632">
                        <w:rPr>
                          <w:rFonts w:ascii="Montserrat" w:hAnsi="Montserrat"/>
                        </w:rPr>
                        <w:t>fdeling</w:t>
                      </w:r>
                      <w:r w:rsidR="003A5169">
                        <w:rPr>
                          <w:rFonts w:ascii="Montserrat" w:hAnsi="Montserrat"/>
                        </w:rPr>
                        <w:t>” – ”Årstal””</w:t>
                      </w:r>
                      <w:r w:rsidR="00622632">
                        <w:rPr>
                          <w:rFonts w:ascii="Montserrat" w:hAnsi="Montserrat"/>
                        </w:rPr>
                        <w:t>.</w:t>
                      </w:r>
                    </w:p>
                    <w:p w14:paraId="4FF114CA" w14:textId="47188D84" w:rsidR="00E52953" w:rsidRPr="001A7B2E" w:rsidRDefault="00E52953" w:rsidP="00E52953">
                      <w:r w:rsidRPr="001E5341">
                        <w:rPr>
                          <w:rFonts w:ascii="Montserrat" w:hAnsi="Montserrat"/>
                        </w:rPr>
                        <w:t xml:space="preserve">Klik på fanen ”udsendelse”. Under modtagere vælges ”Specifikke modtagere”. Ved ”send meddelelser med” vælges hvordan </w:t>
                      </w:r>
                      <w:r w:rsidR="003D123E">
                        <w:rPr>
                          <w:rFonts w:ascii="Montserrat" w:hAnsi="Montserrat"/>
                        </w:rPr>
                        <w:t>APV’en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 sendes ud. </w:t>
                      </w:r>
                      <w:r w:rsidRPr="0044699B">
                        <w:rPr>
                          <w:rFonts w:ascii="Montserrat" w:hAnsi="Montserrat"/>
                        </w:rPr>
                        <w:t xml:space="preserve">Det anbefales at anvende </w:t>
                      </w:r>
                      <w:r w:rsidR="003D123E" w:rsidRPr="0044699B">
                        <w:rPr>
                          <w:rFonts w:ascii="Montserrat" w:hAnsi="Montserrat"/>
                        </w:rPr>
                        <w:t>e-mail</w:t>
                      </w:r>
                      <w:r w:rsidR="0044699B">
                        <w:rPr>
                          <w:rFonts w:ascii="Montserrat" w:hAnsi="Montserrat"/>
                        </w:rPr>
                        <w:t>. (se forrige side)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817ED9" w14:textId="35D32320" w:rsidR="00E52953" w:rsidRDefault="00E52953" w:rsidP="001A2AB8"/>
    <w:p w14:paraId="2A38140D" w14:textId="59283B13" w:rsidR="00E52953" w:rsidRDefault="00F93AAB" w:rsidP="001A2AB8"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B87613" wp14:editId="4B0B7064">
                <wp:simplePos x="0" y="0"/>
                <wp:positionH relativeFrom="column">
                  <wp:posOffset>1747520</wp:posOffset>
                </wp:positionH>
                <wp:positionV relativeFrom="paragraph">
                  <wp:posOffset>1569085</wp:posOffset>
                </wp:positionV>
                <wp:extent cx="190500" cy="209550"/>
                <wp:effectExtent l="38100" t="38100" r="19050" b="19050"/>
                <wp:wrapNone/>
                <wp:docPr id="1504419386" name="Lige pilforbindelse 1504419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04933" id="Lige pilforbindelse 1504419386" o:spid="_x0000_s1026" type="#_x0000_t32" style="position:absolute;margin-left:137.6pt;margin-top:123.55pt;width:15pt;height:16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" strokecolor="red">
                <v:stroke endarrow="block"/>
              </v:shape>
            </w:pict>
          </mc:Fallback>
        </mc:AlternateContent>
      </w:r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E3567" wp14:editId="2D476AC6">
                <wp:simplePos x="0" y="0"/>
                <wp:positionH relativeFrom="column">
                  <wp:posOffset>1890395</wp:posOffset>
                </wp:positionH>
                <wp:positionV relativeFrom="paragraph">
                  <wp:posOffset>426085</wp:posOffset>
                </wp:positionV>
                <wp:extent cx="276225" cy="161925"/>
                <wp:effectExtent l="0" t="0" r="66675" b="47625"/>
                <wp:wrapNone/>
                <wp:docPr id="62828009" name="Lige pilforbindelse 62828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991CC" id="Lige pilforbindelse 62828009" o:spid="_x0000_s1026" type="#_x0000_t32" style="position:absolute;margin-left:148.85pt;margin-top:33.55pt;width:21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" strokecolor="red">
                <v:stroke endarrow="block"/>
              </v:shape>
            </w:pict>
          </mc:Fallback>
        </mc:AlternateContent>
      </w:r>
      <w:r w:rsidR="00A1456D"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94FAA" wp14:editId="52F9C252">
                <wp:simplePos x="0" y="0"/>
                <wp:positionH relativeFrom="column">
                  <wp:posOffset>2785745</wp:posOffset>
                </wp:positionH>
                <wp:positionV relativeFrom="paragraph">
                  <wp:posOffset>1588136</wp:posOffset>
                </wp:positionV>
                <wp:extent cx="95250" cy="247650"/>
                <wp:effectExtent l="38100" t="0" r="19050" b="57150"/>
                <wp:wrapNone/>
                <wp:docPr id="1941701004" name="Lige pilforbindelse 194170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77A73" id="Lige pilforbindelse 1941701004" o:spid="_x0000_s1026" type="#_x0000_t32" style="position:absolute;margin-left:219.35pt;margin-top:125.05pt;width:7.5pt;height:1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" strokecolor="red">
                <v:stroke endarrow="block"/>
              </v:shape>
            </w:pict>
          </mc:Fallback>
        </mc:AlternateContent>
      </w:r>
      <w:r w:rsidR="00A1456D"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B01F8" wp14:editId="747E9747">
                <wp:simplePos x="0" y="0"/>
                <wp:positionH relativeFrom="column">
                  <wp:posOffset>2671444</wp:posOffset>
                </wp:positionH>
                <wp:positionV relativeFrom="paragraph">
                  <wp:posOffset>749934</wp:posOffset>
                </wp:positionV>
                <wp:extent cx="285750" cy="104775"/>
                <wp:effectExtent l="38100" t="0" r="19050" b="66675"/>
                <wp:wrapNone/>
                <wp:docPr id="403952195" name="Lige pilforbindelse 40395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1250" id="Lige pilforbindelse 403952195" o:spid="_x0000_s1026" type="#_x0000_t32" style="position:absolute;margin-left:210.35pt;margin-top:59.05pt;width:22.5pt;height:8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 w:rsidR="00714AED" w:rsidRPr="00714AED">
        <w:rPr>
          <w:noProof/>
        </w:rPr>
        <w:drawing>
          <wp:inline distT="0" distB="0" distL="0" distR="0" wp14:anchorId="4B5E83EC" wp14:editId="58C0E203">
            <wp:extent cx="5579745" cy="3776345"/>
            <wp:effectExtent l="0" t="0" r="1905" b="0"/>
            <wp:docPr id="1173038976" name="Billede 1" descr="Et billede, der indeholder tekst, skærmbillede, software, Computeriko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38976" name="Billede 1" descr="Et billede, der indeholder tekst, skærmbillede, software, Computerikon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939E" w14:textId="17F84AEE" w:rsidR="003A5169" w:rsidRDefault="003A5169">
      <w:pPr>
        <w:spacing w:line="240" w:lineRule="auto"/>
      </w:pPr>
      <w:r>
        <w:br w:type="page"/>
      </w:r>
    </w:p>
    <w:p w14:paraId="3AE313AE" w14:textId="339D90F8" w:rsidR="000E0CA3" w:rsidRDefault="000124BA" w:rsidP="000124B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1C21DB" wp14:editId="4E8D9A2E">
                <wp:simplePos x="0" y="0"/>
                <wp:positionH relativeFrom="column">
                  <wp:posOffset>4132897</wp:posOffset>
                </wp:positionH>
                <wp:positionV relativeFrom="paragraph">
                  <wp:posOffset>2239963</wp:posOffset>
                </wp:positionV>
                <wp:extent cx="219075" cy="45719"/>
                <wp:effectExtent l="38100" t="38100" r="28575" b="88265"/>
                <wp:wrapNone/>
                <wp:docPr id="1676370353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B04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" o:spid="_x0000_s1026" type="#_x0000_t32" style="position:absolute;margin-left:325.4pt;margin-top:176.4pt;width:17.2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A9EBC" wp14:editId="688A53B8">
                <wp:simplePos x="0" y="0"/>
                <wp:positionH relativeFrom="column">
                  <wp:posOffset>2818765</wp:posOffset>
                </wp:positionH>
                <wp:positionV relativeFrom="paragraph">
                  <wp:posOffset>1809115</wp:posOffset>
                </wp:positionV>
                <wp:extent cx="209550" cy="86360"/>
                <wp:effectExtent l="0" t="38100" r="57150" b="27940"/>
                <wp:wrapNone/>
                <wp:docPr id="1293069560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86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0EE1" id="Lige pilforbindelse 1" o:spid="_x0000_s1026" type="#_x0000_t32" style="position:absolute;margin-left:221.95pt;margin-top:142.45pt;width:16.5pt;height:6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1CBA43" wp14:editId="1E12C8BF">
                <wp:simplePos x="0" y="0"/>
                <wp:positionH relativeFrom="column">
                  <wp:posOffset>2523807</wp:posOffset>
                </wp:positionH>
                <wp:positionV relativeFrom="paragraph">
                  <wp:posOffset>1077278</wp:posOffset>
                </wp:positionV>
                <wp:extent cx="180975" cy="127953"/>
                <wp:effectExtent l="0" t="0" r="66675" b="62865"/>
                <wp:wrapNone/>
                <wp:docPr id="1577666600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279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89FB" id="Lige pilforbindelse 1" o:spid="_x0000_s1026" type="#_x0000_t32" style="position:absolute;margin-left:198.7pt;margin-top:84.85pt;width:14.25pt;height:1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" strokecolor="red">
                <v:stroke endarrow="block"/>
              </v:shape>
            </w:pict>
          </mc:Fallback>
        </mc:AlternateContent>
      </w:r>
      <w:r w:rsidR="002E4FA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74810" wp14:editId="03AC8CF8">
                <wp:simplePos x="0" y="0"/>
                <wp:positionH relativeFrom="column">
                  <wp:posOffset>261938</wp:posOffset>
                </wp:positionH>
                <wp:positionV relativeFrom="paragraph">
                  <wp:posOffset>1204278</wp:posOffset>
                </wp:positionV>
                <wp:extent cx="114300" cy="180658"/>
                <wp:effectExtent l="0" t="0" r="76200" b="48260"/>
                <wp:wrapNone/>
                <wp:docPr id="955902320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806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8E08" id="Lige pilforbindelse 1" o:spid="_x0000_s1026" type="#_x0000_t32" style="position:absolute;margin-left:20.65pt;margin-top:94.85pt;width:9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" strokecolor="red">
                <v:stroke endarrow="block"/>
              </v:shape>
            </w:pict>
          </mc:Fallback>
        </mc:AlternateContent>
      </w:r>
      <w:r w:rsidR="002E4FA4" w:rsidRPr="008F7FF4">
        <w:rPr>
          <w:noProof/>
        </w:rPr>
        <w:drawing>
          <wp:inline distT="0" distB="0" distL="0" distR="0" wp14:anchorId="66563125" wp14:editId="462ADF2E">
            <wp:extent cx="5195887" cy="2721233"/>
            <wp:effectExtent l="0" t="0" r="5080" b="3175"/>
            <wp:docPr id="187810947" name="Billede 1" descr="Et billede, der indeholder tekst, software, skærmbillede, Computerik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0947" name="Billede 1" descr="Et billede, der indeholder tekst, software, skærmbillede, Computerikon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775" cy="274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8D7D" w14:textId="201EDB54" w:rsidR="00534EF6" w:rsidRDefault="000124BA" w:rsidP="001A2AB8">
      <w:r w:rsidRPr="001E5341">
        <w:rPr>
          <w:rFonts w:ascii="Montserrat" w:hAnsi="Montserrat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8DCA48" wp14:editId="2C8579C5">
                <wp:simplePos x="0" y="0"/>
                <wp:positionH relativeFrom="margin">
                  <wp:posOffset>-109855</wp:posOffset>
                </wp:positionH>
                <wp:positionV relativeFrom="paragraph">
                  <wp:posOffset>33973</wp:posOffset>
                </wp:positionV>
                <wp:extent cx="6257925" cy="3071812"/>
                <wp:effectExtent l="0" t="0" r="28575" b="1460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071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5B5DCD" w14:textId="6434AA97" w:rsidR="000E0CA3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Der sættes flueben i ”</w:t>
                            </w:r>
                            <w:r>
                              <w:rPr>
                                <w:rFonts w:ascii="Montserrat" w:hAnsi="Montserrat"/>
                              </w:rPr>
                              <w:t>Afdelinger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”. Her kan </w:t>
                            </w:r>
                            <w:r>
                              <w:rPr>
                                <w:rFonts w:ascii="Montserrat" w:hAnsi="Montserrat"/>
                              </w:rPr>
                              <w:t>de afdelinger, der er adgang til,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 søges frem ved ”tilføj”</w:t>
                            </w:r>
                            <w:r>
                              <w:rPr>
                                <w:rFonts w:ascii="Montserrat" w:hAnsi="Montserrat"/>
                              </w:rPr>
                              <w:t>.</w:t>
                            </w:r>
                          </w:p>
                          <w:p w14:paraId="0BBC9EBC" w14:textId="66665B9F" w:rsidR="000E0CA3" w:rsidRPr="00534EF6" w:rsidRDefault="000E0CA3" w:rsidP="000E0CA3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Afdelinger vælges i organisationshierarkiet. </w:t>
                            </w:r>
                            <w:r w:rsidR="00FC5066">
                              <w:rPr>
                                <w:rFonts w:ascii="Montserrat" w:hAnsi="Montserrat"/>
                              </w:rPr>
                              <w:t xml:space="preserve">Hvis man vælger </w:t>
                            </w:r>
                            <w:r w:rsidR="000124BA">
                              <w:rPr>
                                <w:rFonts w:ascii="Montserrat" w:hAnsi="Montserrat"/>
                              </w:rPr>
                              <w:t>”k</w:t>
                            </w:r>
                            <w:r w:rsidR="00FC5066">
                              <w:rPr>
                                <w:rFonts w:ascii="Montserrat" w:hAnsi="Montserrat"/>
                              </w:rPr>
                              <w:t>nude</w:t>
                            </w:r>
                            <w:r w:rsidR="000124BA">
                              <w:rPr>
                                <w:rFonts w:ascii="Montserrat" w:hAnsi="Montserrat"/>
                              </w:rPr>
                              <w:t>”</w:t>
                            </w:r>
                            <w:r w:rsidR="00FC5066">
                              <w:rPr>
                                <w:rFonts w:ascii="Montserrat" w:hAnsi="Montserrat"/>
                              </w:rPr>
                              <w:t xml:space="preserve">afdelingen </w:t>
                            </w:r>
                            <w:r w:rsidR="000124BA">
                              <w:rPr>
                                <w:rFonts w:ascii="Montserrat" w:hAnsi="Montserrat"/>
                              </w:rPr>
                              <w:t>SKAL</w:t>
                            </w:r>
                            <w:r w:rsidR="00FC5066">
                              <w:rPr>
                                <w:rFonts w:ascii="Montserrat" w:hAnsi="Montserrat"/>
                              </w:rPr>
                              <w:t xml:space="preserve"> man </w:t>
                            </w:r>
                            <w:r>
                              <w:rPr>
                                <w:rFonts w:ascii="Montserrat" w:hAnsi="Montserrat"/>
                              </w:rPr>
                              <w:t>inkludere underafdelinger</w:t>
                            </w:r>
                            <w:r w:rsidR="001F24C2">
                              <w:rPr>
                                <w:rFonts w:ascii="Montserrat" w:hAnsi="Montserrat"/>
                              </w:rPr>
                              <w:t xml:space="preserve"> med </w:t>
                            </w:r>
                            <w:r w:rsidR="001F24C2">
                              <w:rPr>
                                <w:rFonts w:ascii="Segoe UI Symbol" w:hAnsi="Segoe UI Symbol"/>
                              </w:rPr>
                              <w:t>✔️</w:t>
                            </w:r>
                            <w:r w:rsidR="000124BA">
                              <w:rPr>
                                <w:rFonts w:ascii="Montserrat" w:hAnsi="Montserrat"/>
                              </w:rPr>
                              <w:t>, ellers bliver ingen inviteret, da der ikke er tilknyttet medarbejdere direkte i ”knude”-afdelinger</w:t>
                            </w:r>
                            <w:r w:rsidR="001F24C2">
                              <w:rPr>
                                <w:rFonts w:ascii="Montserrat" w:hAnsi="Montserrat"/>
                              </w:rPr>
                              <w:t>. Hvis man vælger at udsende til specifikke afdelinger, skal vide hvilke afdelinger, medarbejderne er placeret i.</w:t>
                            </w:r>
                          </w:p>
                          <w:p w14:paraId="6B2A535E" w14:textId="0FC806B9" w:rsidR="000E0CA3" w:rsidRPr="001E5341" w:rsidRDefault="000E0CA3" w:rsidP="000E0CA3">
                            <w:pPr>
                              <w:rPr>
                                <w:rFonts w:ascii="Montserrat" w:hAnsi="Montserrat"/>
                                <w:i/>
                                <w:iCs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 xml:space="preserve">(I tilfælde af, at </w:t>
                            </w:r>
                            <w:r w:rsidR="00534EF6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der er afdelinger, der</w:t>
                            </w:r>
                            <w:r w:rsidRPr="001E5341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 xml:space="preserve"> ikke kan fremsøges, kontaktes MED- og Arbejdsmiljøteamet på </w:t>
                            </w:r>
                            <w:hyperlink r:id="rId10" w:history="1">
                              <w:r w:rsidRPr="001E5341">
                                <w:rPr>
                                  <w:rStyle w:val="Hyperlink"/>
                                  <w:rFonts w:ascii="Montserrat" w:hAnsi="Montserrat"/>
                                  <w:i/>
                                  <w:iCs/>
                                </w:rPr>
                                <w:t>mail</w:t>
                              </w:r>
                            </w:hyperlink>
                            <w:r w:rsidRPr="001E5341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.)</w:t>
                            </w:r>
                          </w:p>
                          <w:p w14:paraId="51CD2B71" w14:textId="4712C1B6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14:paraId="47087647" w14:textId="61D50884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Under ”E-mail-skabelon” vælges ”</w:t>
                            </w:r>
                            <w:r w:rsidR="00534EF6">
                              <w:rPr>
                                <w:rFonts w:ascii="Montserrat" w:hAnsi="Montserrat"/>
                              </w:rPr>
                              <w:t>Fysisk APV – udsendt af AMO/Leder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 xml:space="preserve">” </w:t>
                            </w:r>
                          </w:p>
                          <w:p w14:paraId="2AAE4EAC" w14:textId="7CB61B5D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Klik på</w:t>
                            </w:r>
                            <w:r w:rsidR="00FC5066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FC5066">
                              <w:rPr>
                                <w:rFonts w:ascii="Segoe UI Symbol" w:hAnsi="Segoe UI Symbol"/>
                              </w:rPr>
                              <w:t>✔️</w:t>
                            </w:r>
                          </w:p>
                          <w:p w14:paraId="7C0CDDE5" w14:textId="77777777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</w:p>
                          <w:p w14:paraId="14A989FD" w14:textId="75685A1C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Tilgængelig udfyldes med ”</w:t>
                            </w:r>
                            <w:r w:rsidR="004E79F7">
                              <w:rPr>
                                <w:rFonts w:ascii="Montserrat" w:hAnsi="Montserrat"/>
                              </w:rPr>
                              <w:t>G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>yldig fra dato” og ”</w:t>
                            </w:r>
                            <w:r w:rsidR="004E79F7">
                              <w:rPr>
                                <w:rFonts w:ascii="Montserrat" w:hAnsi="Montserrat"/>
                              </w:rPr>
                              <w:t>T</w:t>
                            </w:r>
                            <w:r w:rsidRPr="001E5341">
                              <w:rPr>
                                <w:rFonts w:ascii="Montserrat" w:hAnsi="Montserrat"/>
                              </w:rPr>
                              <w:t>il og med dato”. Dette er vigtigt, da det er fristen for besvarelse af APV’en. Der sættes flueben i ”udsend”.</w:t>
                            </w:r>
                          </w:p>
                          <w:p w14:paraId="471F62AF" w14:textId="02C8AEE9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Der kan nederst på denne fane også sættes en påmindelse på, så medarbejder bliver rykket indtil APV’en er besvaret.</w:t>
                            </w:r>
                            <w:r w:rsidR="001F24C2">
                              <w:rPr>
                                <w:rFonts w:ascii="Montserrat" w:hAnsi="Montserrat"/>
                              </w:rPr>
                              <w:t xml:space="preserve"> Bemærk, det er ikke nødvendigt at udfylde de nederste interval-datoer. De anvendes i andet regi.</w:t>
                            </w:r>
                          </w:p>
                          <w:p w14:paraId="1A19C11F" w14:textId="77777777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E5341">
                              <w:rPr>
                                <w:rFonts w:ascii="Montserrat" w:hAnsi="Montserrat"/>
                              </w:rPr>
                              <w:t>Tryk ”Gem”, så sendes APV-skemaet ud.</w:t>
                            </w:r>
                          </w:p>
                          <w:p w14:paraId="69128B2A" w14:textId="77777777" w:rsidR="000E0CA3" w:rsidRPr="001E5341" w:rsidRDefault="000E0CA3" w:rsidP="000E0CA3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CA48" id="Tekstfelt 5" o:spid="_x0000_s1028" type="#_x0000_t202" style="position:absolute;margin-left:-8.65pt;margin-top:2.7pt;width:492.75pt;height:241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" fillcolor="white [3201]" strokeweight=".5pt">
                <v:textbox>
                  <w:txbxContent>
                    <w:p w14:paraId="2B5B5DCD" w14:textId="6434AA97" w:rsidR="000E0CA3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Der sættes flueben i ”</w:t>
                      </w:r>
                      <w:r>
                        <w:rPr>
                          <w:rFonts w:ascii="Montserrat" w:hAnsi="Montserrat"/>
                        </w:rPr>
                        <w:t>Afdelinger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”. Her kan </w:t>
                      </w:r>
                      <w:r>
                        <w:rPr>
                          <w:rFonts w:ascii="Montserrat" w:hAnsi="Montserrat"/>
                        </w:rPr>
                        <w:t>de afdelinger, der er adgang til,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 søges frem ved ”tilføj”</w:t>
                      </w:r>
                      <w:r>
                        <w:rPr>
                          <w:rFonts w:ascii="Montserrat" w:hAnsi="Montserrat"/>
                        </w:rPr>
                        <w:t>.</w:t>
                      </w:r>
                    </w:p>
                    <w:p w14:paraId="0BBC9EBC" w14:textId="66665B9F" w:rsidR="000E0CA3" w:rsidRPr="00534EF6" w:rsidRDefault="000E0CA3" w:rsidP="000E0CA3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Afdelinger vælges i organisationshierarkiet. </w:t>
                      </w:r>
                      <w:r w:rsidR="00FC5066">
                        <w:rPr>
                          <w:rFonts w:ascii="Montserrat" w:hAnsi="Montserrat"/>
                        </w:rPr>
                        <w:t xml:space="preserve">Hvis man vælger </w:t>
                      </w:r>
                      <w:r w:rsidR="000124BA">
                        <w:rPr>
                          <w:rFonts w:ascii="Montserrat" w:hAnsi="Montserrat"/>
                        </w:rPr>
                        <w:t>”k</w:t>
                      </w:r>
                      <w:r w:rsidR="00FC5066">
                        <w:rPr>
                          <w:rFonts w:ascii="Montserrat" w:hAnsi="Montserrat"/>
                        </w:rPr>
                        <w:t>nude</w:t>
                      </w:r>
                      <w:r w:rsidR="000124BA">
                        <w:rPr>
                          <w:rFonts w:ascii="Montserrat" w:hAnsi="Montserrat"/>
                        </w:rPr>
                        <w:t>”</w:t>
                      </w:r>
                      <w:r w:rsidR="00FC5066">
                        <w:rPr>
                          <w:rFonts w:ascii="Montserrat" w:hAnsi="Montserrat"/>
                        </w:rPr>
                        <w:t xml:space="preserve">afdelingen </w:t>
                      </w:r>
                      <w:r w:rsidR="000124BA">
                        <w:rPr>
                          <w:rFonts w:ascii="Montserrat" w:hAnsi="Montserrat"/>
                        </w:rPr>
                        <w:t>SKAL</w:t>
                      </w:r>
                      <w:r w:rsidR="00FC5066">
                        <w:rPr>
                          <w:rFonts w:ascii="Montserrat" w:hAnsi="Montserrat"/>
                        </w:rPr>
                        <w:t xml:space="preserve"> man </w:t>
                      </w:r>
                      <w:r>
                        <w:rPr>
                          <w:rFonts w:ascii="Montserrat" w:hAnsi="Montserrat"/>
                        </w:rPr>
                        <w:t>inkludere underafdelinger</w:t>
                      </w:r>
                      <w:r w:rsidR="001F24C2">
                        <w:rPr>
                          <w:rFonts w:ascii="Montserrat" w:hAnsi="Montserrat"/>
                        </w:rPr>
                        <w:t xml:space="preserve"> med </w:t>
                      </w:r>
                      <w:r w:rsidR="001F24C2">
                        <w:rPr>
                          <w:rFonts w:ascii="Segoe UI Symbol" w:hAnsi="Segoe UI Symbol"/>
                        </w:rPr>
                        <w:t>✔️</w:t>
                      </w:r>
                      <w:r w:rsidR="000124BA">
                        <w:rPr>
                          <w:rFonts w:ascii="Montserrat" w:hAnsi="Montserrat"/>
                        </w:rPr>
                        <w:t>, ellers bliver ingen inviteret, da der ikke er tilknyttet medarbejdere direkte i ”knude”-afdelinger</w:t>
                      </w:r>
                      <w:r w:rsidR="001F24C2">
                        <w:rPr>
                          <w:rFonts w:ascii="Montserrat" w:hAnsi="Montserrat"/>
                        </w:rPr>
                        <w:t>. Hvis man vælger at udsende til specifikke afdelinger, skal vide hvilke afdelinger, medarbejderne er placeret i.</w:t>
                      </w:r>
                    </w:p>
                    <w:p w14:paraId="6B2A535E" w14:textId="0FC806B9" w:rsidR="000E0CA3" w:rsidRPr="001E5341" w:rsidRDefault="000E0CA3" w:rsidP="000E0CA3">
                      <w:pPr>
                        <w:rPr>
                          <w:rFonts w:ascii="Montserrat" w:hAnsi="Montserrat"/>
                          <w:i/>
                          <w:iCs/>
                        </w:rPr>
                      </w:pPr>
                      <w:r w:rsidRPr="001E5341">
                        <w:rPr>
                          <w:rFonts w:ascii="Montserrat" w:hAnsi="Montserrat"/>
                          <w:i/>
                          <w:iCs/>
                        </w:rPr>
                        <w:t xml:space="preserve">(I tilfælde af, at </w:t>
                      </w:r>
                      <w:r w:rsidR="00534EF6">
                        <w:rPr>
                          <w:rFonts w:ascii="Montserrat" w:hAnsi="Montserrat"/>
                          <w:i/>
                          <w:iCs/>
                        </w:rPr>
                        <w:t>der er afdelinger, der</w:t>
                      </w:r>
                      <w:r w:rsidRPr="001E5341">
                        <w:rPr>
                          <w:rFonts w:ascii="Montserrat" w:hAnsi="Montserrat"/>
                          <w:i/>
                          <w:iCs/>
                        </w:rPr>
                        <w:t xml:space="preserve"> ikke kan fremsøges, kontaktes MED- og Arbejdsmiljøteamet på </w:t>
                      </w:r>
                      <w:hyperlink r:id="rId11" w:history="1">
                        <w:r w:rsidRPr="001E5341">
                          <w:rPr>
                            <w:rStyle w:val="Hyperlink"/>
                            <w:rFonts w:ascii="Montserrat" w:hAnsi="Montserrat"/>
                            <w:i/>
                            <w:iCs/>
                          </w:rPr>
                          <w:t>mail</w:t>
                        </w:r>
                      </w:hyperlink>
                      <w:r w:rsidRPr="001E5341">
                        <w:rPr>
                          <w:rFonts w:ascii="Montserrat" w:hAnsi="Montserrat"/>
                          <w:i/>
                          <w:iCs/>
                        </w:rPr>
                        <w:t>.)</w:t>
                      </w:r>
                    </w:p>
                    <w:p w14:paraId="51CD2B71" w14:textId="4712C1B6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</w:p>
                    <w:p w14:paraId="47087647" w14:textId="61D50884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Under ”E-mail-skabelon” vælges ”</w:t>
                      </w:r>
                      <w:r w:rsidR="00534EF6">
                        <w:rPr>
                          <w:rFonts w:ascii="Montserrat" w:hAnsi="Montserrat"/>
                        </w:rPr>
                        <w:t>Fysisk APV – udsendt af AMO/Leder</w:t>
                      </w:r>
                      <w:r w:rsidRPr="001E5341">
                        <w:rPr>
                          <w:rFonts w:ascii="Montserrat" w:hAnsi="Montserrat"/>
                        </w:rPr>
                        <w:t xml:space="preserve">” </w:t>
                      </w:r>
                    </w:p>
                    <w:p w14:paraId="2AAE4EAC" w14:textId="7CB61B5D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Klik på</w:t>
                      </w:r>
                      <w:r w:rsidR="00FC5066">
                        <w:rPr>
                          <w:rFonts w:ascii="Montserrat" w:hAnsi="Montserrat"/>
                        </w:rPr>
                        <w:t xml:space="preserve"> </w:t>
                      </w:r>
                      <w:r w:rsidR="00FC5066">
                        <w:rPr>
                          <w:rFonts w:ascii="Segoe UI Symbol" w:hAnsi="Segoe UI Symbol"/>
                        </w:rPr>
                        <w:t>✔️</w:t>
                      </w:r>
                    </w:p>
                    <w:p w14:paraId="7C0CDDE5" w14:textId="77777777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 xml:space="preserve"> </w:t>
                      </w:r>
                    </w:p>
                    <w:p w14:paraId="14A989FD" w14:textId="75685A1C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Tilgængelig udfyldes med ”</w:t>
                      </w:r>
                      <w:r w:rsidR="004E79F7">
                        <w:rPr>
                          <w:rFonts w:ascii="Montserrat" w:hAnsi="Montserrat"/>
                        </w:rPr>
                        <w:t>G</w:t>
                      </w:r>
                      <w:r w:rsidRPr="001E5341">
                        <w:rPr>
                          <w:rFonts w:ascii="Montserrat" w:hAnsi="Montserrat"/>
                        </w:rPr>
                        <w:t>yldig fra dato” og ”</w:t>
                      </w:r>
                      <w:r w:rsidR="004E79F7">
                        <w:rPr>
                          <w:rFonts w:ascii="Montserrat" w:hAnsi="Montserrat"/>
                        </w:rPr>
                        <w:t>T</w:t>
                      </w:r>
                      <w:r w:rsidRPr="001E5341">
                        <w:rPr>
                          <w:rFonts w:ascii="Montserrat" w:hAnsi="Montserrat"/>
                        </w:rPr>
                        <w:t>il og med dato”. Dette er vigtigt, da det er fristen for besvarelse af APV’en. Der sættes flueben i ”udsend”.</w:t>
                      </w:r>
                    </w:p>
                    <w:p w14:paraId="471F62AF" w14:textId="02C8AEE9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Der kan nederst på denne fane også sættes en påmindelse på, så medarbejder bliver rykket indtil APV’en er besvaret.</w:t>
                      </w:r>
                      <w:r w:rsidR="001F24C2">
                        <w:rPr>
                          <w:rFonts w:ascii="Montserrat" w:hAnsi="Montserrat"/>
                        </w:rPr>
                        <w:t xml:space="preserve"> Bemærk, det er ikke nødvendigt at udfylde de nederste interval-datoer. De anvendes i andet regi.</w:t>
                      </w:r>
                    </w:p>
                    <w:p w14:paraId="1A19C11F" w14:textId="77777777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  <w:r w:rsidRPr="001E5341">
                        <w:rPr>
                          <w:rFonts w:ascii="Montserrat" w:hAnsi="Montserrat"/>
                        </w:rPr>
                        <w:t>Tryk ”Gem”, så sendes APV-skemaet ud.</w:t>
                      </w:r>
                    </w:p>
                    <w:p w14:paraId="69128B2A" w14:textId="77777777" w:rsidR="000E0CA3" w:rsidRPr="001E5341" w:rsidRDefault="000E0CA3" w:rsidP="000E0CA3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FEE0E" w14:textId="5734D6C1" w:rsidR="00534EF6" w:rsidRDefault="00534EF6" w:rsidP="001A2AB8"/>
    <w:p w14:paraId="1D659B21" w14:textId="75450420" w:rsidR="00534EF6" w:rsidRDefault="00534EF6" w:rsidP="001A2AB8"/>
    <w:p w14:paraId="4E605233" w14:textId="435E70A9" w:rsidR="00534EF6" w:rsidRDefault="00534EF6" w:rsidP="001A2AB8"/>
    <w:p w14:paraId="531FD0A7" w14:textId="4747CF4A" w:rsidR="00534EF6" w:rsidRDefault="00534EF6" w:rsidP="001A2AB8"/>
    <w:p w14:paraId="083F964E" w14:textId="20FBA0B6" w:rsidR="00534EF6" w:rsidRDefault="00534EF6" w:rsidP="001A2AB8"/>
    <w:p w14:paraId="6A52F87A" w14:textId="467C11E1" w:rsidR="00534EF6" w:rsidRDefault="00534EF6" w:rsidP="001A2AB8"/>
    <w:p w14:paraId="5E22E995" w14:textId="15AEFA54" w:rsidR="00534EF6" w:rsidRDefault="00534EF6" w:rsidP="001A2AB8"/>
    <w:p w14:paraId="39F4F926" w14:textId="50C86463" w:rsidR="00534EF6" w:rsidRDefault="00534EF6" w:rsidP="001A2AB8"/>
    <w:p w14:paraId="55491045" w14:textId="040A7D84" w:rsidR="00534EF6" w:rsidRDefault="00534EF6" w:rsidP="001A2AB8"/>
    <w:p w14:paraId="3A14DF86" w14:textId="77777777" w:rsidR="00534EF6" w:rsidRDefault="00534EF6" w:rsidP="001A2AB8"/>
    <w:p w14:paraId="3D155121" w14:textId="267E21F9" w:rsidR="00534EF6" w:rsidRDefault="00534EF6" w:rsidP="001A2AB8"/>
    <w:p w14:paraId="3301D4B6" w14:textId="7F895A35" w:rsidR="00534EF6" w:rsidRDefault="00534EF6" w:rsidP="001A2AB8"/>
    <w:p w14:paraId="7CD9DC20" w14:textId="074366B5" w:rsidR="00534EF6" w:rsidRDefault="00534EF6" w:rsidP="001A2AB8"/>
    <w:p w14:paraId="15116ADB" w14:textId="35D40C44" w:rsidR="00534EF6" w:rsidRDefault="00534EF6" w:rsidP="001A2AB8"/>
    <w:p w14:paraId="3852154C" w14:textId="76F2E473" w:rsidR="00534EF6" w:rsidRDefault="00534EF6" w:rsidP="001A2AB8"/>
    <w:p w14:paraId="05C5F7CB" w14:textId="206F3F25" w:rsidR="00534EF6" w:rsidRDefault="00534EF6" w:rsidP="001A2AB8"/>
    <w:p w14:paraId="5A2362DE" w14:textId="20D61758" w:rsidR="00534EF6" w:rsidRDefault="00534EF6" w:rsidP="001A2AB8"/>
    <w:p w14:paraId="7031F8E8" w14:textId="3B467097" w:rsidR="003C3F95" w:rsidRDefault="003C3F95" w:rsidP="001A2AB8"/>
    <w:p w14:paraId="6F57F1D2" w14:textId="185A2D65" w:rsidR="0053069F" w:rsidRDefault="001F24C2" w:rsidP="001A2AB8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5D2BFA" wp14:editId="1DA761AA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5424488" cy="2827479"/>
                <wp:effectExtent l="0" t="0" r="5080" b="0"/>
                <wp:wrapNone/>
                <wp:docPr id="1415907800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488" cy="2827479"/>
                          <a:chOff x="0" y="0"/>
                          <a:chExt cx="5607685" cy="2923540"/>
                        </a:xfrm>
                      </wpg:grpSpPr>
                      <wpg:grpSp>
                        <wpg:cNvPr id="502920543" name="Gruppe 1"/>
                        <wpg:cNvGrpSpPr/>
                        <wpg:grpSpPr>
                          <a:xfrm>
                            <a:off x="0" y="0"/>
                            <a:ext cx="5607685" cy="2923540"/>
                            <a:chOff x="0" y="0"/>
                            <a:chExt cx="5607685" cy="2923540"/>
                          </a:xfrm>
                        </wpg:grpSpPr>
                        <pic:pic xmlns:pic="http://schemas.openxmlformats.org/drawingml/2006/picture">
                          <pic:nvPicPr>
                            <pic:cNvPr id="404913449" name="Billede 1" descr="Et billede, der indeholder tekst, software, Computerikon, Webside&#10;&#10;AI-genereret indhold kan være ukorrek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07685" cy="292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3041444" name="Lige pilforbindelse 1613041444"/>
                          <wps:cNvCnPr/>
                          <wps:spPr>
                            <a:xfrm flipH="1" flipV="1">
                              <a:off x="4772025" y="928687"/>
                              <a:ext cx="233045" cy="450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707314" name="Lige pilforbindelse 910707314"/>
                          <wps:cNvCnPr/>
                          <wps:spPr>
                            <a:xfrm flipH="1" flipV="1">
                              <a:off x="4314825" y="1038225"/>
                              <a:ext cx="233362" cy="952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13146459" name="Lige pilforbindelse 2"/>
                        <wps:cNvCnPr/>
                        <wps:spPr>
                          <a:xfrm flipH="1" flipV="1">
                            <a:off x="5224462" y="781050"/>
                            <a:ext cx="71438" cy="209868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59F26" id="Gruppe 3" o:spid="_x0000_s1026" style="position:absolute;margin-left:0;margin-top:1pt;width:427.15pt;height:222.65pt;z-index:251677696;mso-position-horizontal:center;mso-position-horizontal-relative:page;mso-width-relative:margin;mso-height-relative:margin" coordsize="56076,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">
                <v:group id="Gruppe 1" o:spid="_x0000_s1027" style="position:absolute;width:56076;height:29235" coordsize="56076,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e 1" o:spid="_x0000_s1028" type="#_x0000_t75" alt="Et billede, der indeholder tekst, software, Computerikon, Webside&#10;&#10;AI-genereret indhold kan være ukorrekt." style="position:absolute;width:56076;height:29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">
                    <v:imagedata r:id="rId13" o:title="Et billede, der indeholder tekst, software, Computerikon, Webside&#10;&#10;AI-genereret indhold kan være ukorrekt"/>
                  </v:shape>
                  <v:shape id="Lige pilforbindelse 1613041444" o:spid="_x0000_s1029" type="#_x0000_t32" style="position:absolute;left:47720;top:9286;width:2330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" strokecolor="red">
                    <v:stroke endarrow="block"/>
                  </v:shape>
                  <v:shape id="Lige pilforbindelse 910707314" o:spid="_x0000_s1030" type="#_x0000_t32" style="position:absolute;left:43148;top:10382;width:2333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" strokecolor="red">
                    <v:stroke endarrow="block"/>
                  </v:shape>
                </v:group>
                <v:shape id="Lige pilforbindelse 2" o:spid="_x0000_s1031" type="#_x0000_t32" style="position:absolute;left:52244;top:7810;width:715;height:20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" strokecolor="red">
                  <v:stroke endarrow="block"/>
                </v:shape>
                <w10:wrap anchorx="page"/>
              </v:group>
            </w:pict>
          </mc:Fallback>
        </mc:AlternateContent>
      </w:r>
    </w:p>
    <w:p w14:paraId="5A82FA04" w14:textId="77777777" w:rsidR="0053069F" w:rsidRDefault="0053069F" w:rsidP="001A2AB8"/>
    <w:p w14:paraId="3BE1ACF7" w14:textId="77777777" w:rsidR="0053069F" w:rsidRDefault="0053069F" w:rsidP="001A2AB8"/>
    <w:p w14:paraId="554B9DF4" w14:textId="77777777" w:rsidR="0053069F" w:rsidRDefault="0053069F" w:rsidP="001A2AB8"/>
    <w:p w14:paraId="42C22893" w14:textId="77777777" w:rsidR="0053069F" w:rsidRDefault="0053069F" w:rsidP="001A2AB8"/>
    <w:p w14:paraId="408E2543" w14:textId="77777777" w:rsidR="0053069F" w:rsidRDefault="0053069F" w:rsidP="001A2AB8"/>
    <w:p w14:paraId="12EC659D" w14:textId="77777777" w:rsidR="0053069F" w:rsidRDefault="0053069F" w:rsidP="001A2AB8"/>
    <w:p w14:paraId="13F25F33" w14:textId="77777777" w:rsidR="0053069F" w:rsidRDefault="0053069F" w:rsidP="001A2AB8"/>
    <w:p w14:paraId="6F63D8E1" w14:textId="77777777" w:rsidR="0053069F" w:rsidRDefault="0053069F" w:rsidP="001A2AB8"/>
    <w:p w14:paraId="3D1C0EB7" w14:textId="77777777" w:rsidR="0053069F" w:rsidRDefault="0053069F" w:rsidP="001A2AB8"/>
    <w:p w14:paraId="1381C9BC" w14:textId="77777777" w:rsidR="0053069F" w:rsidRDefault="0053069F" w:rsidP="001A2AB8"/>
    <w:p w14:paraId="2609F357" w14:textId="77777777" w:rsidR="0053069F" w:rsidRDefault="0053069F" w:rsidP="001A2AB8"/>
    <w:p w14:paraId="4D93B2EA" w14:textId="77777777" w:rsidR="0053069F" w:rsidRDefault="0053069F" w:rsidP="001A2AB8"/>
    <w:p w14:paraId="455820E9" w14:textId="08A3715A" w:rsidR="004E79F7" w:rsidRDefault="004E79F7" w:rsidP="004E79F7">
      <w:pPr>
        <w:rPr>
          <w:rFonts w:ascii="Montserrat" w:hAnsi="Montserrat" w:cstheme="minorHAnsi"/>
          <w:b/>
          <w:sz w:val="28"/>
          <w:szCs w:val="28"/>
        </w:rPr>
      </w:pPr>
      <w:r>
        <w:rPr>
          <w:rFonts w:ascii="Montserrat" w:hAnsi="Montserrat" w:cstheme="minorHAnsi"/>
          <w:b/>
          <w:sz w:val="28"/>
          <w:szCs w:val="28"/>
        </w:rPr>
        <w:lastRenderedPageBreak/>
        <w:t>F</w:t>
      </w:r>
      <w:r w:rsidRPr="001E5341">
        <w:rPr>
          <w:rFonts w:ascii="Montserrat" w:hAnsi="Montserrat" w:cstheme="minorHAnsi"/>
          <w:b/>
          <w:sz w:val="28"/>
          <w:szCs w:val="28"/>
        </w:rPr>
        <w:t xml:space="preserve">ind </w:t>
      </w:r>
      <w:r>
        <w:rPr>
          <w:rFonts w:ascii="Montserrat" w:hAnsi="Montserrat" w:cstheme="minorHAnsi"/>
          <w:b/>
          <w:sz w:val="28"/>
          <w:szCs w:val="28"/>
        </w:rPr>
        <w:t>overblik og besvarelser Fysisk APV</w:t>
      </w:r>
    </w:p>
    <w:p w14:paraId="39591D7A" w14:textId="77777777" w:rsidR="00E20565" w:rsidRDefault="00E20565" w:rsidP="004E79F7">
      <w:pPr>
        <w:rPr>
          <w:rFonts w:ascii="Montserrat" w:hAnsi="Montserrat" w:cstheme="minorHAnsi"/>
          <w:b/>
          <w:sz w:val="28"/>
          <w:szCs w:val="28"/>
        </w:rPr>
      </w:pPr>
    </w:p>
    <w:p w14:paraId="5D3CCD84" w14:textId="014049FD" w:rsidR="00FA4012" w:rsidRDefault="00FA4012" w:rsidP="004E79F7">
      <w:pPr>
        <w:rPr>
          <w:rFonts w:ascii="Montserrat" w:hAnsi="Montserrat" w:cstheme="minorHAnsi"/>
          <w:b/>
          <w:sz w:val="28"/>
          <w:szCs w:val="28"/>
        </w:rPr>
      </w:pPr>
      <w:r w:rsidRPr="001E5341">
        <w:rPr>
          <w:rFonts w:ascii="Montserrat" w:hAnsi="Montserrat"/>
          <w:noProof/>
          <w:color w:val="44546A"/>
          <w:lang w:eastAsia="da-D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EC05A7" wp14:editId="08F6975F">
                <wp:simplePos x="0" y="0"/>
                <wp:positionH relativeFrom="margin">
                  <wp:posOffset>41910</wp:posOffset>
                </wp:positionH>
                <wp:positionV relativeFrom="paragraph">
                  <wp:posOffset>2284095</wp:posOffset>
                </wp:positionV>
                <wp:extent cx="6090920" cy="1371600"/>
                <wp:effectExtent l="0" t="0" r="24130" b="19050"/>
                <wp:wrapSquare wrapText="bothSides"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6188" w14:textId="575E97BB" w:rsidR="004E79F7" w:rsidRPr="004E79F7" w:rsidRDefault="004E79F7" w:rsidP="004E79F7">
                            <w:pPr>
                              <w:rPr>
                                <w:rFonts w:ascii="Montserrat" w:hAnsi="Montserrat" w:cstheme="minorHAnsi"/>
                              </w:rPr>
                            </w:pPr>
                            <w:r w:rsidRPr="004E79F7">
                              <w:rPr>
                                <w:rFonts w:ascii="Montserrat" w:hAnsi="Montserrat" w:cstheme="minorHAnsi"/>
                              </w:rPr>
                              <w:t xml:space="preserve">Når APV’en er 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udsendt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 xml:space="preserve">, kan 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man få et overblik over hvem der har modtaget og hvor langt medarbejderne er i processen med besvarelserne.</w:t>
                            </w:r>
                          </w:p>
                          <w:p w14:paraId="2FEE70AE" w14:textId="33C9220D" w:rsidR="004E79F7" w:rsidRPr="004E79F7" w:rsidRDefault="004E79F7" w:rsidP="004E79F7">
                            <w:pPr>
                              <w:rPr>
                                <w:rFonts w:ascii="Montserrat" w:hAnsi="Montserrat" w:cstheme="minorHAnsi"/>
                              </w:rPr>
                            </w:pPr>
                            <w:r w:rsidRPr="004E79F7">
                              <w:rPr>
                                <w:rFonts w:ascii="Montserrat" w:hAnsi="Montserrat" w:cstheme="minorHAnsi"/>
                              </w:rPr>
                              <w:t>Gå ind under fanen ”APV” i venstre bjælke, klik på 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S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pørgeskemaer”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. K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lik på 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Respondentoversigt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”.</w:t>
                            </w:r>
                          </w:p>
                          <w:p w14:paraId="6965879E" w14:textId="47075328" w:rsidR="004E79F7" w:rsidRPr="004E79F7" w:rsidRDefault="004E79F7" w:rsidP="004E79F7">
                            <w:pPr>
                              <w:rPr>
                                <w:rFonts w:ascii="Montserrat" w:hAnsi="Montserrat" w:cstheme="minorHAnsi"/>
                                <w:noProof/>
                                <w:lang w:eastAsia="da-DK"/>
                              </w:rPr>
                            </w:pPr>
                            <w:r w:rsidRPr="004E79F7">
                              <w:rPr>
                                <w:rFonts w:ascii="Montserrat" w:hAnsi="Montserrat" w:cstheme="minorHAnsi"/>
                              </w:rPr>
                              <w:t>På denne side vælges og klikkes på aktuelle skema ”</w:t>
                            </w:r>
                            <w:r w:rsidR="00FA4012" w:rsidRPr="00FA4012">
                              <w:rPr>
                                <w:rFonts w:ascii="Montserrat" w:hAnsi="Montserrat"/>
                              </w:rPr>
                              <w:t xml:space="preserve"> </w:t>
                            </w:r>
                            <w:r w:rsidR="00FA4012">
                              <w:rPr>
                                <w:rFonts w:ascii="Montserrat" w:hAnsi="Montserrat"/>
                              </w:rPr>
                              <w:t>Arbejdspladsvurdering (APV) – Fysisk arbejdsmiljø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”. Det er her navngivningen på skemaet er vigtig, så man kan finde den korrekte besvarelse.</w:t>
                            </w:r>
                            <w:r w:rsidR="00FA4012">
                              <w:rPr>
                                <w:rFonts w:ascii="Montserrat" w:hAnsi="Montserrat" w:cstheme="minorHAnsi"/>
                              </w:rPr>
                              <w:t xml:space="preserve"> Under listen fremkommer fanen ”Udvidet søgning”</w:t>
                            </w:r>
                          </w:p>
                          <w:p w14:paraId="7710B261" w14:textId="77777777" w:rsidR="004E79F7" w:rsidRDefault="004E79F7" w:rsidP="004E79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05A7" id="_x0000_s1029" type="#_x0000_t202" style="position:absolute;margin-left:3.3pt;margin-top:179.85pt;width:479.6pt;height:1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">
                <v:textbox>
                  <w:txbxContent>
                    <w:p w14:paraId="33146188" w14:textId="575E97BB" w:rsidR="004E79F7" w:rsidRPr="004E79F7" w:rsidRDefault="004E79F7" w:rsidP="004E79F7">
                      <w:pPr>
                        <w:rPr>
                          <w:rFonts w:ascii="Montserrat" w:hAnsi="Montserrat" w:cstheme="minorHAnsi"/>
                        </w:rPr>
                      </w:pPr>
                      <w:r w:rsidRPr="004E79F7">
                        <w:rPr>
                          <w:rFonts w:ascii="Montserrat" w:hAnsi="Montserrat" w:cstheme="minorHAnsi"/>
                        </w:rPr>
                        <w:t xml:space="preserve">Når APV’en er </w:t>
                      </w:r>
                      <w:r>
                        <w:rPr>
                          <w:rFonts w:ascii="Montserrat" w:hAnsi="Montserrat" w:cstheme="minorHAnsi"/>
                        </w:rPr>
                        <w:t>udsendt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 xml:space="preserve">, kan </w:t>
                      </w:r>
                      <w:r>
                        <w:rPr>
                          <w:rFonts w:ascii="Montserrat" w:hAnsi="Montserrat" w:cstheme="minorHAnsi"/>
                        </w:rPr>
                        <w:t>man få et overblik over hvem der har modtaget og hvor langt medarbejderne er i processen med besvarelserne.</w:t>
                      </w:r>
                    </w:p>
                    <w:p w14:paraId="2FEE70AE" w14:textId="33C9220D" w:rsidR="004E79F7" w:rsidRPr="004E79F7" w:rsidRDefault="004E79F7" w:rsidP="004E79F7">
                      <w:pPr>
                        <w:rPr>
                          <w:rFonts w:ascii="Montserrat" w:hAnsi="Montserrat" w:cstheme="minorHAnsi"/>
                        </w:rPr>
                      </w:pPr>
                      <w:r w:rsidRPr="004E79F7">
                        <w:rPr>
                          <w:rFonts w:ascii="Montserrat" w:hAnsi="Montserrat" w:cstheme="minorHAnsi"/>
                        </w:rPr>
                        <w:t>Gå ind under fanen ”APV” i venstre bjælke, klik på ”</w:t>
                      </w:r>
                      <w:r>
                        <w:rPr>
                          <w:rFonts w:ascii="Montserrat" w:hAnsi="Montserrat" w:cstheme="minorHAnsi"/>
                        </w:rPr>
                        <w:t>S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pørgeskemaer”</w:t>
                      </w:r>
                      <w:r>
                        <w:rPr>
                          <w:rFonts w:ascii="Montserrat" w:hAnsi="Montserrat" w:cstheme="minorHAnsi"/>
                        </w:rPr>
                        <w:t>. K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lik på ”</w:t>
                      </w:r>
                      <w:r>
                        <w:rPr>
                          <w:rFonts w:ascii="Montserrat" w:hAnsi="Montserrat" w:cstheme="minorHAnsi"/>
                        </w:rPr>
                        <w:t>Respondentoversigt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”.</w:t>
                      </w:r>
                    </w:p>
                    <w:p w14:paraId="6965879E" w14:textId="47075328" w:rsidR="004E79F7" w:rsidRPr="004E79F7" w:rsidRDefault="004E79F7" w:rsidP="004E79F7">
                      <w:pPr>
                        <w:rPr>
                          <w:rFonts w:ascii="Montserrat" w:hAnsi="Montserrat" w:cstheme="minorHAnsi"/>
                          <w:noProof/>
                          <w:lang w:eastAsia="da-DK"/>
                        </w:rPr>
                      </w:pPr>
                      <w:r w:rsidRPr="004E79F7">
                        <w:rPr>
                          <w:rFonts w:ascii="Montserrat" w:hAnsi="Montserrat" w:cstheme="minorHAnsi"/>
                        </w:rPr>
                        <w:t>På denne side vælges og klikkes på aktuelle skema ”</w:t>
                      </w:r>
                      <w:r w:rsidR="00FA4012" w:rsidRPr="00FA4012">
                        <w:rPr>
                          <w:rFonts w:ascii="Montserrat" w:hAnsi="Montserrat"/>
                        </w:rPr>
                        <w:t xml:space="preserve"> </w:t>
                      </w:r>
                      <w:r w:rsidR="00FA4012">
                        <w:rPr>
                          <w:rFonts w:ascii="Montserrat" w:hAnsi="Montserrat"/>
                        </w:rPr>
                        <w:t>Arbejdspladsvurdering (APV) – Fysisk arbejdsmiljø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”. Det er her navngivningen på skemaet er vigtig, så man kan finde den korrekte besvarelse.</w:t>
                      </w:r>
                      <w:r w:rsidR="00FA4012">
                        <w:rPr>
                          <w:rFonts w:ascii="Montserrat" w:hAnsi="Montserrat" w:cstheme="minorHAnsi"/>
                        </w:rPr>
                        <w:t xml:space="preserve"> Under listen fremkommer fanen ”Udvidet søgning”</w:t>
                      </w:r>
                    </w:p>
                    <w:p w14:paraId="7710B261" w14:textId="77777777" w:rsidR="004E79F7" w:rsidRDefault="004E79F7" w:rsidP="004E79F7"/>
                  </w:txbxContent>
                </v:textbox>
                <w10:wrap type="square" anchorx="margin"/>
              </v:shape>
            </w:pict>
          </mc:Fallback>
        </mc:AlternateContent>
      </w:r>
      <w:r w:rsidRPr="004E79F7">
        <w:rPr>
          <w:rFonts w:ascii="Montserrat" w:hAnsi="Montserrat" w:cstheme="minorHAnsi"/>
          <w:b/>
          <w:noProof/>
        </w:rPr>
        <w:drawing>
          <wp:inline distT="0" distB="0" distL="0" distR="0" wp14:anchorId="0D401AAC" wp14:editId="6F4BF1F4">
            <wp:extent cx="1907536" cy="2190750"/>
            <wp:effectExtent l="0" t="0" r="0" b="0"/>
            <wp:docPr id="1291295313" name="Billede 1" descr="Et billede, der indeholder tekst, skærmbillede, softwar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95313" name="Billede 1" descr="Et billede, der indeholder tekst, skærmbillede, software, Font/skrifttype&#10;&#10;AI-genereret indhold kan være ukorrek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8997" cy="22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11CB" w14:textId="5D627B76" w:rsidR="004E79F7" w:rsidRPr="004E79F7" w:rsidRDefault="004E79F7" w:rsidP="004E79F7">
      <w:pPr>
        <w:rPr>
          <w:rFonts w:ascii="Montserrat" w:hAnsi="Montserrat" w:cstheme="minorHAnsi"/>
          <w:b/>
        </w:rPr>
      </w:pPr>
    </w:p>
    <w:p w14:paraId="0DE41BA8" w14:textId="4CCDAC8E" w:rsidR="0053069F" w:rsidRDefault="008072B7" w:rsidP="001A2AB8">
      <w:r w:rsidRPr="001E5341">
        <w:rPr>
          <w:rFonts w:ascii="Montserrat" w:hAnsi="Montserrat"/>
          <w:noProof/>
          <w:color w:val="44546A"/>
          <w:lang w:eastAsia="da-DK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8574387" wp14:editId="5D1F0FDB">
                <wp:simplePos x="0" y="0"/>
                <wp:positionH relativeFrom="margin">
                  <wp:posOffset>37465</wp:posOffset>
                </wp:positionH>
                <wp:positionV relativeFrom="paragraph">
                  <wp:posOffset>2947035</wp:posOffset>
                </wp:positionV>
                <wp:extent cx="6090920" cy="314325"/>
                <wp:effectExtent l="0" t="0" r="24130" b="28575"/>
                <wp:wrapSquare wrapText="bothSides"/>
                <wp:docPr id="17795302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4F670" w14:textId="601D1A89" w:rsidR="008072B7" w:rsidRPr="00125C3F" w:rsidRDefault="008072B7" w:rsidP="008072B7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125C3F">
                              <w:rPr>
                                <w:rFonts w:ascii="Montserrat" w:hAnsi="Montserrat"/>
                              </w:rPr>
                              <w:t xml:space="preserve">Her kan du følge med i hvor langt medarbejderne er i besvarelsesprocessen.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4387" id="_x0000_s1030" type="#_x0000_t202" style="position:absolute;margin-left:2.95pt;margin-top:232.05pt;width:479.6pt;height:2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">
                <v:textbox>
                  <w:txbxContent>
                    <w:p w14:paraId="58C4F670" w14:textId="601D1A89" w:rsidR="008072B7" w:rsidRPr="00125C3F" w:rsidRDefault="008072B7" w:rsidP="008072B7">
                      <w:pPr>
                        <w:rPr>
                          <w:rFonts w:ascii="Montserrat" w:hAnsi="Montserrat"/>
                        </w:rPr>
                      </w:pPr>
                      <w:r w:rsidRPr="00125C3F">
                        <w:rPr>
                          <w:rFonts w:ascii="Montserrat" w:hAnsi="Montserrat"/>
                        </w:rPr>
                        <w:t xml:space="preserve">Her kan du følge med i hvor langt medarbejderne er i besvarelsesprocessen.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39B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BCB5DE" wp14:editId="0D90DA4A">
                <wp:simplePos x="0" y="0"/>
                <wp:positionH relativeFrom="column">
                  <wp:posOffset>437515</wp:posOffset>
                </wp:positionH>
                <wp:positionV relativeFrom="paragraph">
                  <wp:posOffset>1604010</wp:posOffset>
                </wp:positionV>
                <wp:extent cx="247650" cy="266700"/>
                <wp:effectExtent l="0" t="0" r="76200" b="57150"/>
                <wp:wrapNone/>
                <wp:docPr id="1117991403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1CA31" id="Lige pilforbindelse 1" o:spid="_x0000_s1026" type="#_x0000_t32" style="position:absolute;margin-left:34.45pt;margin-top:126.3pt;width:19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" strokecolor="red">
                <v:stroke endarrow="block"/>
              </v:shape>
            </w:pict>
          </mc:Fallback>
        </mc:AlternateContent>
      </w:r>
      <w:r w:rsidR="003739B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22F9F" wp14:editId="76CD340F">
                <wp:simplePos x="0" y="0"/>
                <wp:positionH relativeFrom="column">
                  <wp:posOffset>1209358</wp:posOffset>
                </wp:positionH>
                <wp:positionV relativeFrom="paragraph">
                  <wp:posOffset>822960</wp:posOffset>
                </wp:positionV>
                <wp:extent cx="304800" cy="123825"/>
                <wp:effectExtent l="38100" t="38100" r="19050" b="28575"/>
                <wp:wrapNone/>
                <wp:docPr id="1543999476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2382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DCD6C" id="Lige pilforbindelse 1" o:spid="_x0000_s1026" type="#_x0000_t32" style="position:absolute;margin-left:95.25pt;margin-top:64.8pt;width:24pt;height:9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" strokecolor="red">
                <v:stroke endarrow="block"/>
              </v:shape>
            </w:pict>
          </mc:Fallback>
        </mc:AlternateContent>
      </w:r>
      <w:r w:rsidR="003739BF" w:rsidRPr="003739BF">
        <w:rPr>
          <w:noProof/>
        </w:rPr>
        <w:drawing>
          <wp:inline distT="0" distB="0" distL="0" distR="0" wp14:anchorId="690DB649" wp14:editId="61E6376B">
            <wp:extent cx="6219825" cy="2762715"/>
            <wp:effectExtent l="0" t="0" r="0" b="0"/>
            <wp:docPr id="37343186" name="Billede 1" descr="Et billede, der indeholder tekst, skærmbillede, software, Computerik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3186" name="Billede 1" descr="Et billede, der indeholder tekst, skærmbillede, software, Computerikon&#10;&#10;AI-genereret indhold kan være ukorrek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3993" cy="27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D1C3C" w14:textId="63AB8AE5" w:rsidR="008072B7" w:rsidRDefault="008072B7" w:rsidP="001A2AB8"/>
    <w:p w14:paraId="01765F1B" w14:textId="352B4488" w:rsidR="00125C3F" w:rsidRDefault="00125C3F">
      <w:pPr>
        <w:spacing w:line="240" w:lineRule="auto"/>
      </w:pPr>
      <w:r>
        <w:br w:type="page"/>
      </w:r>
    </w:p>
    <w:p w14:paraId="57F0F850" w14:textId="6DB3E5D1" w:rsidR="00125C3F" w:rsidRDefault="00125C3F" w:rsidP="001A2AB8">
      <w:r w:rsidRPr="001E5341">
        <w:rPr>
          <w:rFonts w:ascii="Montserrat" w:hAnsi="Montserrat"/>
          <w:noProof/>
          <w:color w:val="44546A"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2E8E80" wp14:editId="5B5F7E0B">
                <wp:simplePos x="0" y="0"/>
                <wp:positionH relativeFrom="margin">
                  <wp:align>left</wp:align>
                </wp:positionH>
                <wp:positionV relativeFrom="paragraph">
                  <wp:posOffset>2282190</wp:posOffset>
                </wp:positionV>
                <wp:extent cx="6090920" cy="2809875"/>
                <wp:effectExtent l="0" t="0" r="24130" b="28575"/>
                <wp:wrapSquare wrapText="bothSides"/>
                <wp:docPr id="3784176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AC243" w14:textId="16596962" w:rsidR="00125C3F" w:rsidRDefault="00125C3F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Når fristen er udløbet og alle har haft mulighed for at besvare spørgeskemaet, finder du et overblik over alle besvarelse med tydelig indikation af hvilke områder, der kræver indsatser. </w:t>
                            </w:r>
                          </w:p>
                          <w:p w14:paraId="5350E9E6" w14:textId="2F2CC1B7" w:rsidR="00125C3F" w:rsidRPr="004E79F7" w:rsidRDefault="00125C3F" w:rsidP="00125C3F">
                            <w:pPr>
                              <w:rPr>
                                <w:rFonts w:ascii="Montserrat" w:hAnsi="Montserrat" w:cstheme="minorHAnsi"/>
                              </w:rPr>
                            </w:pPr>
                            <w:r w:rsidRPr="004E79F7">
                              <w:rPr>
                                <w:rFonts w:ascii="Montserrat" w:hAnsi="Montserrat" w:cstheme="minorHAnsi"/>
                              </w:rPr>
                              <w:t>Gå ind under fanen ”APV” i venstre bjælke, klik på 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S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pørgeskemaer”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. K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lik på ”</w:t>
                            </w:r>
                            <w:r>
                              <w:rPr>
                                <w:rFonts w:ascii="Montserrat" w:hAnsi="Montserrat" w:cstheme="minorHAnsi"/>
                              </w:rPr>
                              <w:t>Svaroverblik</w:t>
                            </w:r>
                            <w:r w:rsidRPr="004E79F7">
                              <w:rPr>
                                <w:rFonts w:ascii="Montserrat" w:hAnsi="Montserrat" w:cstheme="minorHAnsi"/>
                              </w:rPr>
                              <w:t>”.</w:t>
                            </w:r>
                            <w:r w:rsidR="00787E88">
                              <w:rPr>
                                <w:rFonts w:ascii="Montserrat" w:hAnsi="Montserrat" w:cstheme="minorHAnsi"/>
                              </w:rPr>
                              <w:t xml:space="preserve"> Vælg og klik på det aktuelle spørgeskema – tryk ”Søg” i højre side.</w:t>
                            </w:r>
                          </w:p>
                          <w:p w14:paraId="2B91B9A6" w14:textId="57EC96C1" w:rsidR="00125C3F" w:rsidRDefault="00787E88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Alle besvarelserne indgår nu i et samlet overblik. Hvis alle medarbejdere svarer ”Ja” til at være tilstrækkelig beskyttet overfor X, så vil bjælkerne være synlige som ved spørgsmål 5 herunder.</w:t>
                            </w:r>
                          </w:p>
                          <w:p w14:paraId="4907C5BA" w14:textId="034B473B" w:rsidR="00787E88" w:rsidRDefault="00787E88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Hvis der derimod er forskellige svar fra medarbejderne, vil bjælkerne først fremkomme når du folder spørgsmålet ud ved at klikke på pilen.</w:t>
                            </w:r>
                          </w:p>
                          <w:p w14:paraId="053B2DC8" w14:textId="7933F2AE" w:rsidR="00787E88" w:rsidRDefault="00787E88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Når du har foldet spørgsmålene ud</w:t>
                            </w:r>
                            <w:r w:rsidR="009D7006">
                              <w:rPr>
                                <w:rFonts w:ascii="Montserrat" w:hAnsi="Montserrat"/>
                              </w:rPr>
                              <w:t>, er det muligt at klikke på fordelingstallene og åbne besvarelserne for de respektive medarbejdere. Derved kan du se det konkrete svar med evt. kommentarer på underspørgsmålene.</w:t>
                            </w:r>
                          </w:p>
                          <w:p w14:paraId="53188558" w14:textId="4A2B0996" w:rsidR="009D7006" w:rsidRDefault="009D7006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Handlingsplaner oprettes enten på det overordnede spørgsmål eller på et specifikt underspørgsmål. Når du opretter handlingsplanen herfra, beholder du relationen, når du skal arbejde videre med den i Handlingsplansmodulet.</w:t>
                            </w:r>
                          </w:p>
                          <w:p w14:paraId="0C8EEE4C" w14:textId="5E506B76" w:rsidR="009D7006" w:rsidRPr="00125C3F" w:rsidRDefault="009D7006" w:rsidP="00125C3F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Overblikket kan enten udskrives eller hentes som PDF.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E8E80" id="_x0000_s1031" type="#_x0000_t202" style="position:absolute;margin-left:0;margin-top:179.7pt;width:479.6pt;height:221.2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">
                <v:textbox>
                  <w:txbxContent>
                    <w:p w14:paraId="021AC243" w14:textId="16596962" w:rsidR="00125C3F" w:rsidRDefault="00125C3F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Når fristen er udløbet og alle har haft mulighed for at besvare spørgeskemaet, finder du et overblik over alle besvarelse med tydelig indikation af hvilke områder, der kræver indsatser. </w:t>
                      </w:r>
                    </w:p>
                    <w:p w14:paraId="5350E9E6" w14:textId="2F2CC1B7" w:rsidR="00125C3F" w:rsidRPr="004E79F7" w:rsidRDefault="00125C3F" w:rsidP="00125C3F">
                      <w:pPr>
                        <w:rPr>
                          <w:rFonts w:ascii="Montserrat" w:hAnsi="Montserrat" w:cstheme="minorHAnsi"/>
                        </w:rPr>
                      </w:pPr>
                      <w:r w:rsidRPr="004E79F7">
                        <w:rPr>
                          <w:rFonts w:ascii="Montserrat" w:hAnsi="Montserrat" w:cstheme="minorHAnsi"/>
                        </w:rPr>
                        <w:t>Gå ind under fanen ”APV” i venstre bjælke, klik på ”</w:t>
                      </w:r>
                      <w:r>
                        <w:rPr>
                          <w:rFonts w:ascii="Montserrat" w:hAnsi="Montserrat" w:cstheme="minorHAnsi"/>
                        </w:rPr>
                        <w:t>S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pørgeskemaer”</w:t>
                      </w:r>
                      <w:r>
                        <w:rPr>
                          <w:rFonts w:ascii="Montserrat" w:hAnsi="Montserrat" w:cstheme="minorHAnsi"/>
                        </w:rPr>
                        <w:t>. K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lik på ”</w:t>
                      </w:r>
                      <w:r>
                        <w:rPr>
                          <w:rFonts w:ascii="Montserrat" w:hAnsi="Montserrat" w:cstheme="minorHAnsi"/>
                        </w:rPr>
                        <w:t>Svaroverblik</w:t>
                      </w:r>
                      <w:r w:rsidRPr="004E79F7">
                        <w:rPr>
                          <w:rFonts w:ascii="Montserrat" w:hAnsi="Montserrat" w:cstheme="minorHAnsi"/>
                        </w:rPr>
                        <w:t>”.</w:t>
                      </w:r>
                      <w:r w:rsidR="00787E88">
                        <w:rPr>
                          <w:rFonts w:ascii="Montserrat" w:hAnsi="Montserrat" w:cstheme="minorHAnsi"/>
                        </w:rPr>
                        <w:t xml:space="preserve"> Vælg og klik på det aktuelle spørgeskema – tryk ”Søg” i højre side.</w:t>
                      </w:r>
                    </w:p>
                    <w:p w14:paraId="2B91B9A6" w14:textId="57EC96C1" w:rsidR="00125C3F" w:rsidRDefault="00787E88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Alle besvarelserne indgår nu i et samlet overblik. Hvis alle medarbejdere svarer ”Ja” til at være tilstrækkelig beskyttet overfor X, så vil bjælkerne være synlige som ved spørgsmål 5 herunder.</w:t>
                      </w:r>
                    </w:p>
                    <w:p w14:paraId="4907C5BA" w14:textId="034B473B" w:rsidR="00787E88" w:rsidRDefault="00787E88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Hvis der derimod er forskellige svar fra medarbejderne, vil bjælkerne først fremkomme når du folder spørgsmålet ud ved at klikke på pilen.</w:t>
                      </w:r>
                    </w:p>
                    <w:p w14:paraId="053B2DC8" w14:textId="7933F2AE" w:rsidR="00787E88" w:rsidRDefault="00787E88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Når du har foldet spørgsmålene ud</w:t>
                      </w:r>
                      <w:r w:rsidR="009D7006">
                        <w:rPr>
                          <w:rFonts w:ascii="Montserrat" w:hAnsi="Montserrat"/>
                        </w:rPr>
                        <w:t>, er det muligt at klikke på fordelingstallene og åbne besvarelserne for de respektive medarbejdere. Derved kan du se det konkrete svar med evt. kommentarer på underspørgsmålene.</w:t>
                      </w:r>
                    </w:p>
                    <w:p w14:paraId="53188558" w14:textId="4A2B0996" w:rsidR="009D7006" w:rsidRDefault="009D7006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Handlingsplaner oprettes enten på det overordnede spørgsmål eller på et specifikt underspørgsmål. Når du opretter handlingsplanen herfra, beholder du relationen, når du skal arbejde videre med den i Handlingsplansmodulet.</w:t>
                      </w:r>
                    </w:p>
                    <w:p w14:paraId="0C8EEE4C" w14:textId="5E506B76" w:rsidR="009D7006" w:rsidRPr="00125C3F" w:rsidRDefault="009D7006" w:rsidP="00125C3F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Overblikket kan enten udskrives eller hentes som PDF.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79F7">
        <w:rPr>
          <w:rFonts w:ascii="Montserrat" w:hAnsi="Montserrat" w:cstheme="minorHAnsi"/>
          <w:b/>
          <w:noProof/>
        </w:rPr>
        <w:drawing>
          <wp:inline distT="0" distB="0" distL="0" distR="0" wp14:anchorId="613FA3FF" wp14:editId="2F956D70">
            <wp:extent cx="1907536" cy="2190750"/>
            <wp:effectExtent l="0" t="0" r="0" b="0"/>
            <wp:docPr id="588285763" name="Billede 1" descr="Et billede, der indeholder tekst, skærmbillede, softwar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95313" name="Billede 1" descr="Et billede, der indeholder tekst, skærmbillede, software, Font/skrifttype&#10;&#10;AI-genereret indhold kan være ukorrek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3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181F" w14:textId="351E9749" w:rsidR="009D7006" w:rsidRDefault="00DF36B5" w:rsidP="001A2AB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A9A53D" wp14:editId="13117942">
                <wp:simplePos x="0" y="0"/>
                <wp:positionH relativeFrom="column">
                  <wp:posOffset>89535</wp:posOffset>
                </wp:positionH>
                <wp:positionV relativeFrom="paragraph">
                  <wp:posOffset>3650615</wp:posOffset>
                </wp:positionV>
                <wp:extent cx="119062" cy="190500"/>
                <wp:effectExtent l="38100" t="0" r="33655" b="57150"/>
                <wp:wrapNone/>
                <wp:docPr id="1766864546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7504" id="Lige pilforbindelse 1" o:spid="_x0000_s1026" type="#_x0000_t32" style="position:absolute;margin-left:7.05pt;margin-top:287.45pt;width:9.35pt;height:1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C2B274" wp14:editId="4D9ED4FB">
                <wp:simplePos x="0" y="0"/>
                <wp:positionH relativeFrom="column">
                  <wp:posOffset>6023610</wp:posOffset>
                </wp:positionH>
                <wp:positionV relativeFrom="paragraph">
                  <wp:posOffset>4401185</wp:posOffset>
                </wp:positionV>
                <wp:extent cx="45719" cy="209233"/>
                <wp:effectExtent l="57150" t="0" r="50165" b="57785"/>
                <wp:wrapNone/>
                <wp:docPr id="331592408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92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1B65" id="Lige pilforbindelse 1" o:spid="_x0000_s1026" type="#_x0000_t32" style="position:absolute;margin-left:474.3pt;margin-top:346.55pt;width:3.6pt;height:16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DFDE4D" wp14:editId="27AB0604">
                <wp:simplePos x="0" y="0"/>
                <wp:positionH relativeFrom="column">
                  <wp:posOffset>2109152</wp:posOffset>
                </wp:positionH>
                <wp:positionV relativeFrom="paragraph">
                  <wp:posOffset>4269740</wp:posOffset>
                </wp:positionV>
                <wp:extent cx="171450" cy="152400"/>
                <wp:effectExtent l="0" t="0" r="76200" b="57150"/>
                <wp:wrapNone/>
                <wp:docPr id="921616326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98FE" id="Lige pilforbindelse 1" o:spid="_x0000_s1026" type="#_x0000_t32" style="position:absolute;margin-left:166.05pt;margin-top:336.2pt;width:13.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5EA7A4" wp14:editId="75D8AC3B">
                <wp:simplePos x="0" y="0"/>
                <wp:positionH relativeFrom="margin">
                  <wp:align>left</wp:align>
                </wp:positionH>
                <wp:positionV relativeFrom="paragraph">
                  <wp:posOffset>4569778</wp:posOffset>
                </wp:positionV>
                <wp:extent cx="52387" cy="252412"/>
                <wp:effectExtent l="19050" t="38100" r="62230" b="14605"/>
                <wp:wrapNone/>
                <wp:docPr id="894458477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" cy="252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52BF" id="Lige pilforbindelse 1" o:spid="_x0000_s1026" type="#_x0000_t32" style="position:absolute;margin-left:0;margin-top:359.85pt;width:4.1pt;height:19.85pt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" strokecolor="red">
                <v:stroke endarrow="block"/>
                <w10:wrap anchorx="margin"/>
              </v:shape>
            </w:pict>
          </mc:Fallback>
        </mc:AlternateContent>
      </w:r>
      <w:r w:rsidRPr="001E5341">
        <w:rPr>
          <w:rFonts w:ascii="Montserrat" w:hAnsi="Montserrat"/>
          <w:noProof/>
          <w:color w:val="44546A"/>
          <w:lang w:eastAsia="da-DK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0415299" wp14:editId="1211A758">
                <wp:simplePos x="0" y="0"/>
                <wp:positionH relativeFrom="margin">
                  <wp:align>left</wp:align>
                </wp:positionH>
                <wp:positionV relativeFrom="paragraph">
                  <wp:posOffset>5506086</wp:posOffset>
                </wp:positionV>
                <wp:extent cx="6090920" cy="452120"/>
                <wp:effectExtent l="0" t="0" r="24130" b="24130"/>
                <wp:wrapSquare wrapText="bothSides"/>
                <wp:docPr id="5938228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298F6" w14:textId="389AED1E" w:rsidR="009D7006" w:rsidRPr="00125C3F" w:rsidRDefault="009D7006" w:rsidP="009D7006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De enkelte besvarelser kan også hentes</w:t>
                            </w:r>
                            <w:r w:rsidR="00DF36B5">
                              <w:rPr>
                                <w:rFonts w:ascii="Montserrat" w:hAnsi="Montserrat"/>
                              </w:rPr>
                              <w:t>/læses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i PDF under ”Svarliste”</w:t>
                            </w:r>
                            <w:r w:rsidR="00DF36B5">
                              <w:rPr>
                                <w:rFonts w:ascii="Montserrat" w:hAnsi="Montserrat"/>
                              </w:rPr>
                              <w:t xml:space="preserve"> på samme måde som tidligere beskrevet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5299" id="_x0000_s1032" type="#_x0000_t202" style="position:absolute;margin-left:0;margin-top:433.55pt;width:479.6pt;height:35.6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">
                <v:textbox>
                  <w:txbxContent>
                    <w:p w14:paraId="6D8298F6" w14:textId="389AED1E" w:rsidR="009D7006" w:rsidRPr="00125C3F" w:rsidRDefault="009D7006" w:rsidP="009D7006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De enkelte besvarelser kan også hentes</w:t>
                      </w:r>
                      <w:r w:rsidR="00DF36B5">
                        <w:rPr>
                          <w:rFonts w:ascii="Montserrat" w:hAnsi="Montserrat"/>
                        </w:rPr>
                        <w:t>/læses</w:t>
                      </w:r>
                      <w:r>
                        <w:rPr>
                          <w:rFonts w:ascii="Montserrat" w:hAnsi="Montserrat"/>
                        </w:rPr>
                        <w:t xml:space="preserve"> i PDF under ”Svarliste”</w:t>
                      </w:r>
                      <w:r w:rsidR="00DF36B5">
                        <w:rPr>
                          <w:rFonts w:ascii="Montserrat" w:hAnsi="Montserrat"/>
                        </w:rPr>
                        <w:t xml:space="preserve"> på samme måde som tidligere beskrevet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E88" w:rsidRPr="00787E88">
        <w:rPr>
          <w:noProof/>
        </w:rPr>
        <w:drawing>
          <wp:inline distT="0" distB="0" distL="0" distR="0" wp14:anchorId="4DE0CF01" wp14:editId="2E375332">
            <wp:extent cx="6110287" cy="2408094"/>
            <wp:effectExtent l="0" t="0" r="5080" b="0"/>
            <wp:docPr id="1659912714" name="Billede 1" descr="Et billede, der indeholder tekst, software, nummer/tal, Websi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12714" name="Billede 1" descr="Et billede, der indeholder tekst, software, nummer/tal, Webside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5241" cy="241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1C6A" w14:textId="233FFCBB" w:rsidR="001F464C" w:rsidRDefault="001F464C" w:rsidP="001A2AB8">
      <w:pPr>
        <w:rPr>
          <w:rFonts w:ascii="Montserrat" w:hAnsi="Montserrat"/>
          <w:sz w:val="28"/>
          <w:szCs w:val="28"/>
        </w:rPr>
      </w:pPr>
      <w:r w:rsidRPr="001F464C">
        <w:rPr>
          <w:rFonts w:ascii="Montserrat" w:hAnsi="Montserrat"/>
          <w:b/>
          <w:bCs/>
          <w:sz w:val="28"/>
          <w:szCs w:val="28"/>
        </w:rPr>
        <w:lastRenderedPageBreak/>
        <w:t>Arkivering</w:t>
      </w:r>
    </w:p>
    <w:p w14:paraId="73C33203" w14:textId="159A52E5" w:rsidR="001F464C" w:rsidRDefault="001F464C" w:rsidP="001A2AB8">
      <w:pPr>
        <w:rPr>
          <w:rFonts w:ascii="Montserrat" w:hAnsi="Montserrat"/>
        </w:rPr>
      </w:pPr>
      <w:r w:rsidRPr="001E5341">
        <w:rPr>
          <w:rFonts w:ascii="Montserrat" w:hAnsi="Montserrat"/>
          <w:noProof/>
          <w:color w:val="44546A"/>
          <w:lang w:eastAsia="da-DK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9E8EDC6" wp14:editId="1F2FA45A">
                <wp:simplePos x="0" y="0"/>
                <wp:positionH relativeFrom="margin">
                  <wp:align>left</wp:align>
                </wp:positionH>
                <wp:positionV relativeFrom="paragraph">
                  <wp:posOffset>211138</wp:posOffset>
                </wp:positionV>
                <wp:extent cx="6090920" cy="781050"/>
                <wp:effectExtent l="0" t="0" r="24130" b="19050"/>
                <wp:wrapSquare wrapText="bothSides"/>
                <wp:docPr id="21042928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546B5" w14:textId="35B12D82" w:rsidR="001F464C" w:rsidRDefault="001F464C" w:rsidP="001F464C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Når undersøgelsen er afsluttet, og der er oprettet handlingsplaner, arkiveres APV’en. Du vil altid kunne fremsøge besvarelserne igen, ved at inkludere arkivindstillinger.</w:t>
                            </w:r>
                          </w:p>
                          <w:p w14:paraId="123CED74" w14:textId="2BB878C9" w:rsidR="001F464C" w:rsidRPr="00125C3F" w:rsidRDefault="001F464C" w:rsidP="001F464C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Fremsøg skemaet under</w:t>
                            </w:r>
                            <w:r w:rsidR="00805A28">
                              <w:rPr>
                                <w:rFonts w:ascii="Montserrat" w:hAnsi="Montserrat"/>
                              </w:rPr>
                              <w:t xml:space="preserve"> ”Opsætning og udsendelse”. Klik på de 3 prikker til venstre for skemaet og vælg ”Arkiver”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EDC6" id="_x0000_s1033" type="#_x0000_t202" style="position:absolute;margin-left:0;margin-top:16.65pt;width:479.6pt;height:61.5pt;z-index:2517073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">
                <v:textbox>
                  <w:txbxContent>
                    <w:p w14:paraId="4C7546B5" w14:textId="35B12D82" w:rsidR="001F464C" w:rsidRDefault="001F464C" w:rsidP="001F464C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Når undersøgelsen er afsluttet, og der er oprettet handlingsplaner, arkiveres APV’en. Du vil altid kunne fremsøge besvarelserne igen, ved at inkludere arkivindstillinger.</w:t>
                      </w:r>
                    </w:p>
                    <w:p w14:paraId="123CED74" w14:textId="2BB878C9" w:rsidR="001F464C" w:rsidRPr="00125C3F" w:rsidRDefault="001F464C" w:rsidP="001F464C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Fremsøg skemaet under</w:t>
                      </w:r>
                      <w:r w:rsidR="00805A28">
                        <w:rPr>
                          <w:rFonts w:ascii="Montserrat" w:hAnsi="Montserrat"/>
                        </w:rPr>
                        <w:t xml:space="preserve"> ”Opsætning og udsendelse”. Klik på de 3 prikker til venstre for skemaet og vælg ”Arkiver”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EC2567" w14:textId="7245E41C" w:rsidR="001F464C" w:rsidRDefault="00805A28" w:rsidP="001A2AB8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B700B4" wp14:editId="69A47D85">
                <wp:simplePos x="0" y="0"/>
                <wp:positionH relativeFrom="column">
                  <wp:posOffset>1252220</wp:posOffset>
                </wp:positionH>
                <wp:positionV relativeFrom="paragraph">
                  <wp:posOffset>1133475</wp:posOffset>
                </wp:positionV>
                <wp:extent cx="142875" cy="271463"/>
                <wp:effectExtent l="38100" t="0" r="28575" b="52705"/>
                <wp:wrapNone/>
                <wp:docPr id="1914919246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7146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04B0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" o:spid="_x0000_s1026" type="#_x0000_t32" style="position:absolute;margin-left:98.6pt;margin-top:89.25pt;width:11.25pt;height:21.4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" strokecolor="red">
                <v:stroke endarrow="block"/>
              </v:shape>
            </w:pict>
          </mc:Fallback>
        </mc:AlternateContent>
      </w:r>
      <w:r w:rsidRPr="001F464C">
        <w:rPr>
          <w:rFonts w:ascii="Montserrat" w:hAnsi="Montserrat"/>
          <w:noProof/>
        </w:rPr>
        <w:drawing>
          <wp:inline distT="0" distB="0" distL="0" distR="0" wp14:anchorId="5E2C8700" wp14:editId="4AF3F293">
            <wp:extent cx="1694817" cy="1924050"/>
            <wp:effectExtent l="0" t="0" r="635" b="0"/>
            <wp:docPr id="192342503" name="Billede 1" descr="Et billede, der indeholder tekst, skærmbillede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2503" name="Billede 1" descr="Et billede, der indeholder tekst, skærmbillede, software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2488" cy="194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BD58" w14:textId="77777777" w:rsidR="00805A28" w:rsidRDefault="00805A28" w:rsidP="001A2AB8">
      <w:pPr>
        <w:rPr>
          <w:rFonts w:ascii="Montserrat" w:hAnsi="Montserrat"/>
        </w:rPr>
      </w:pPr>
    </w:p>
    <w:p w14:paraId="6800DA04" w14:textId="2A6F01CB" w:rsidR="00805A28" w:rsidRDefault="00805A28" w:rsidP="001A2AB8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111113" wp14:editId="5BD67617">
                <wp:simplePos x="0" y="0"/>
                <wp:positionH relativeFrom="margin">
                  <wp:posOffset>199707</wp:posOffset>
                </wp:positionH>
                <wp:positionV relativeFrom="paragraph">
                  <wp:posOffset>16510</wp:posOffset>
                </wp:positionV>
                <wp:extent cx="319088" cy="147320"/>
                <wp:effectExtent l="38100" t="0" r="24130" b="62230"/>
                <wp:wrapNone/>
                <wp:docPr id="142050519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9088" cy="1473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9379" id="Lige pilforbindelse 1" o:spid="_x0000_s1026" type="#_x0000_t32" style="position:absolute;margin-left:15.7pt;margin-top:1.3pt;width:25.15pt;height:11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" strokecolor="red">
                <v:stroke endarrow="block"/>
                <w10:wrap anchorx="margin"/>
              </v:shape>
            </w:pict>
          </mc:Fallback>
        </mc:AlternateContent>
      </w:r>
      <w:r w:rsidRPr="00805A28">
        <w:rPr>
          <w:rFonts w:ascii="Montserrat" w:hAnsi="Montserrat"/>
          <w:noProof/>
        </w:rPr>
        <w:drawing>
          <wp:anchor distT="0" distB="0" distL="114300" distR="114300" simplePos="0" relativeHeight="251710464" behindDoc="0" locked="0" layoutInCell="1" allowOverlap="1" wp14:anchorId="31908295" wp14:editId="5EA55EC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453062" cy="296369"/>
            <wp:effectExtent l="0" t="0" r="0" b="8890"/>
            <wp:wrapNone/>
            <wp:docPr id="20669465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465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9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B6766" w14:textId="77777777" w:rsidR="00805A28" w:rsidRDefault="00805A28" w:rsidP="001A2AB8">
      <w:pPr>
        <w:rPr>
          <w:rFonts w:ascii="Montserrat" w:hAnsi="Montserrat"/>
        </w:rPr>
      </w:pPr>
    </w:p>
    <w:p w14:paraId="2D71F44A" w14:textId="4BC77DBF" w:rsidR="00805A28" w:rsidRDefault="00796F8C" w:rsidP="001A2AB8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AADA7" wp14:editId="22DAA0A7">
                <wp:simplePos x="0" y="0"/>
                <wp:positionH relativeFrom="column">
                  <wp:posOffset>465773</wp:posOffset>
                </wp:positionH>
                <wp:positionV relativeFrom="paragraph">
                  <wp:posOffset>15875</wp:posOffset>
                </wp:positionV>
                <wp:extent cx="309562" cy="138112"/>
                <wp:effectExtent l="38100" t="0" r="14605" b="52705"/>
                <wp:wrapNone/>
                <wp:docPr id="1744829091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" cy="13811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CA5F" id="Lige pilforbindelse 1" o:spid="_x0000_s1026" type="#_x0000_t32" style="position:absolute;margin-left:36.7pt;margin-top:1.25pt;width:24.35pt;height:10.8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" strokecolor="red">
                <v:stroke endarrow="block"/>
              </v:shape>
            </w:pict>
          </mc:Fallback>
        </mc:AlternateContent>
      </w:r>
      <w:r w:rsidR="00805A28" w:rsidRPr="00805A28">
        <w:rPr>
          <w:rFonts w:ascii="Montserrat" w:hAnsi="Montserrat"/>
          <w:noProof/>
        </w:rPr>
        <w:drawing>
          <wp:anchor distT="0" distB="0" distL="114300" distR="114300" simplePos="0" relativeHeight="251709440" behindDoc="0" locked="0" layoutInCell="1" allowOverlap="1" wp14:anchorId="0FB5FDF4" wp14:editId="5C16ED2C">
            <wp:simplePos x="0" y="0"/>
            <wp:positionH relativeFrom="margin">
              <wp:posOffset>-952</wp:posOffset>
            </wp:positionH>
            <wp:positionV relativeFrom="paragraph">
              <wp:posOffset>44450</wp:posOffset>
            </wp:positionV>
            <wp:extent cx="998220" cy="1066800"/>
            <wp:effectExtent l="0" t="0" r="0" b="0"/>
            <wp:wrapNone/>
            <wp:docPr id="61195516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5516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3C71E" w14:textId="13BDCA89" w:rsidR="00805A28" w:rsidRDefault="00805A28" w:rsidP="001A2AB8">
      <w:pPr>
        <w:rPr>
          <w:rFonts w:ascii="Montserrat" w:hAnsi="Montserrat"/>
        </w:rPr>
      </w:pPr>
    </w:p>
    <w:p w14:paraId="5F477761" w14:textId="078ADCF4" w:rsidR="00805A28" w:rsidRDefault="00805A28" w:rsidP="001A2AB8">
      <w:pPr>
        <w:rPr>
          <w:rFonts w:ascii="Montserrat" w:hAnsi="Montserrat"/>
        </w:rPr>
      </w:pPr>
    </w:p>
    <w:p w14:paraId="60642EA9" w14:textId="4F78C2AC" w:rsidR="00805A28" w:rsidRDefault="00805A28" w:rsidP="001A2AB8">
      <w:pPr>
        <w:rPr>
          <w:rFonts w:ascii="Montserrat" w:hAnsi="Montserrat"/>
        </w:rPr>
      </w:pPr>
    </w:p>
    <w:p w14:paraId="37207A07" w14:textId="1551D23B" w:rsidR="001F464C" w:rsidRDefault="001F464C" w:rsidP="001A2AB8">
      <w:pPr>
        <w:rPr>
          <w:rFonts w:ascii="Montserrat" w:hAnsi="Montserrat"/>
        </w:rPr>
      </w:pPr>
    </w:p>
    <w:p w14:paraId="0E14DB89" w14:textId="40174566" w:rsidR="00796F8C" w:rsidRDefault="00796F8C" w:rsidP="001A2AB8">
      <w:pPr>
        <w:rPr>
          <w:rFonts w:ascii="Montserrat" w:hAnsi="Montserrat"/>
        </w:rPr>
      </w:pPr>
    </w:p>
    <w:p w14:paraId="15451693" w14:textId="4F1200A0" w:rsidR="00796F8C" w:rsidRDefault="00796F8C" w:rsidP="001A2AB8">
      <w:pPr>
        <w:rPr>
          <w:rFonts w:ascii="Montserrat" w:hAnsi="Montserrat"/>
        </w:rPr>
      </w:pPr>
      <w:r w:rsidRPr="001E5341">
        <w:rPr>
          <w:rFonts w:ascii="Montserrat" w:hAnsi="Montserrat"/>
          <w:noProof/>
          <w:color w:val="44546A"/>
          <w:lang w:eastAsia="da-DK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ADD373E" wp14:editId="5062213E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6090920" cy="623570"/>
                <wp:effectExtent l="0" t="0" r="24130" b="24130"/>
                <wp:wrapSquare wrapText="bothSides"/>
                <wp:docPr id="8882628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920" cy="623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A0A62" w14:textId="26C467F1" w:rsidR="00796F8C" w:rsidRPr="00125C3F" w:rsidRDefault="00796F8C" w:rsidP="00796F8C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Hvis der senere hen bliver behov for at fremsøge </w:t>
                            </w:r>
                            <w:r w:rsidR="00496CA8">
                              <w:rPr>
                                <w:rFonts w:ascii="Montserrat" w:hAnsi="Montserrat"/>
                              </w:rPr>
                              <w:t>besvarelserne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– fx hvis Arbejdstilsynet efterspørger de</w:t>
                            </w:r>
                            <w:r w:rsidR="00496CA8">
                              <w:rPr>
                                <w:rFonts w:ascii="Montserrat" w:hAnsi="Montserrat"/>
                              </w:rPr>
                              <w:t>t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– kan </w:t>
                            </w:r>
                            <w:r w:rsidR="00496CA8">
                              <w:rPr>
                                <w:rFonts w:ascii="Montserrat" w:hAnsi="Montserrat"/>
                              </w:rPr>
                              <w:t>APV’en</w:t>
                            </w:r>
                            <w:r>
                              <w:rPr>
                                <w:rFonts w:ascii="Montserrat" w:hAnsi="Montserrat"/>
                              </w:rPr>
                              <w:t xml:space="preserve"> fremsøges i ”Svaroverblik” ved at inkludere arkiveret eller kun at søge på arkiveret.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373E" id="_x0000_s1034" type="#_x0000_t202" style="position:absolute;margin-left:0;margin-top:25.45pt;width:479.6pt;height:49.1pt;z-index:251716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">
                <v:textbox>
                  <w:txbxContent>
                    <w:p w14:paraId="01BA0A62" w14:textId="26C467F1" w:rsidR="00796F8C" w:rsidRPr="00125C3F" w:rsidRDefault="00796F8C" w:rsidP="00796F8C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Hvis der senere hen bliver behov for at fremsøge </w:t>
                      </w:r>
                      <w:r w:rsidR="00496CA8">
                        <w:rPr>
                          <w:rFonts w:ascii="Montserrat" w:hAnsi="Montserrat"/>
                        </w:rPr>
                        <w:t>besvarelserne</w:t>
                      </w:r>
                      <w:r>
                        <w:rPr>
                          <w:rFonts w:ascii="Montserrat" w:hAnsi="Montserrat"/>
                        </w:rPr>
                        <w:t xml:space="preserve"> – fx hvis Arbejdstilsynet efterspørger de</w:t>
                      </w:r>
                      <w:r w:rsidR="00496CA8">
                        <w:rPr>
                          <w:rFonts w:ascii="Montserrat" w:hAnsi="Montserrat"/>
                        </w:rPr>
                        <w:t>t</w:t>
                      </w:r>
                      <w:r>
                        <w:rPr>
                          <w:rFonts w:ascii="Montserrat" w:hAnsi="Montserrat"/>
                        </w:rPr>
                        <w:t xml:space="preserve"> – kan </w:t>
                      </w:r>
                      <w:r w:rsidR="00496CA8">
                        <w:rPr>
                          <w:rFonts w:ascii="Montserrat" w:hAnsi="Montserrat"/>
                        </w:rPr>
                        <w:t>APV’en</w:t>
                      </w:r>
                      <w:r>
                        <w:rPr>
                          <w:rFonts w:ascii="Montserrat" w:hAnsi="Montserrat"/>
                        </w:rPr>
                        <w:t xml:space="preserve"> fremsøges i ”Svaroverblik” ved at inkludere arkiveret eller kun at søge på arkiveret.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345B42" w14:textId="57CE1EC3" w:rsidR="00796F8C" w:rsidRDefault="00496CA8" w:rsidP="001A2AB8">
      <w:pPr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6167C6" wp14:editId="2B5B2D62">
                <wp:simplePos x="0" y="0"/>
                <wp:positionH relativeFrom="column">
                  <wp:posOffset>1541463</wp:posOffset>
                </wp:positionH>
                <wp:positionV relativeFrom="paragraph">
                  <wp:posOffset>952182</wp:posOffset>
                </wp:positionV>
                <wp:extent cx="309562" cy="138112"/>
                <wp:effectExtent l="38100" t="0" r="14605" b="52705"/>
                <wp:wrapNone/>
                <wp:docPr id="894385032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" cy="13811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478A3" id="Lige pilforbindelse 1" o:spid="_x0000_s1026" type="#_x0000_t32" style="position:absolute;margin-left:121.4pt;margin-top:74.95pt;width:24.35pt;height:10.8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" strokecolor="red">
                <v:stroke endarrow="block"/>
              </v:shape>
            </w:pict>
          </mc:Fallback>
        </mc:AlternateContent>
      </w:r>
    </w:p>
    <w:p w14:paraId="73F3CD05" w14:textId="3A11E856" w:rsidR="00496CA8" w:rsidRDefault="00496CA8" w:rsidP="001A2AB8">
      <w:pPr>
        <w:rPr>
          <w:rFonts w:ascii="Montserrat" w:hAnsi="Montserrat"/>
        </w:rPr>
      </w:pPr>
      <w:r w:rsidRPr="00496CA8">
        <w:rPr>
          <w:rFonts w:ascii="Montserrat" w:hAnsi="Montserrat"/>
          <w:noProof/>
        </w:rPr>
        <w:drawing>
          <wp:inline distT="0" distB="0" distL="0" distR="0" wp14:anchorId="5C0B059B" wp14:editId="6F5FC9A9">
            <wp:extent cx="5579745" cy="963295"/>
            <wp:effectExtent l="0" t="0" r="1905" b="8255"/>
            <wp:docPr id="334080133" name="Billede 1" descr="Et billede, der indeholder skærmbillede, tekst, linje/række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0133" name="Billede 1" descr="Et billede, der indeholder skærmbillede, tekst, linje/række, software&#10;&#10;AI-genereret indhold kan være ukorrek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0BCF" w14:textId="482BDBF5" w:rsidR="00796F8C" w:rsidRPr="001F464C" w:rsidRDefault="00796F8C" w:rsidP="001A2AB8">
      <w:pPr>
        <w:rPr>
          <w:rFonts w:ascii="Montserrat" w:hAnsi="Montserrat"/>
        </w:rPr>
      </w:pPr>
    </w:p>
    <w:sectPr w:rsidR="00796F8C" w:rsidRPr="001F464C" w:rsidSect="00206615">
      <w:headerReference w:type="default" r:id="rId21"/>
      <w:footerReference w:type="default" r:id="rId22"/>
      <w:headerReference w:type="first" r:id="rId23"/>
      <w:pgSz w:w="11906" w:h="16838" w:code="9"/>
      <w:pgMar w:top="454" w:right="1701" w:bottom="226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CE9F1" w14:textId="77777777" w:rsidR="001A2AB8" w:rsidRPr="001A2AB8" w:rsidRDefault="001A2AB8" w:rsidP="00413091">
      <w:pPr>
        <w:spacing w:line="240" w:lineRule="auto"/>
      </w:pPr>
      <w:r w:rsidRPr="001A2AB8">
        <w:separator/>
      </w:r>
    </w:p>
  </w:endnote>
  <w:endnote w:type="continuationSeparator" w:id="0">
    <w:p w14:paraId="1BA8C3A1" w14:textId="77777777" w:rsidR="001A2AB8" w:rsidRPr="001A2AB8" w:rsidRDefault="001A2AB8" w:rsidP="00413091">
      <w:pPr>
        <w:spacing w:line="240" w:lineRule="auto"/>
      </w:pPr>
      <w:r w:rsidRPr="001A2AB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FA50" w14:textId="77777777" w:rsidR="00404F49" w:rsidRPr="001A2AB8" w:rsidRDefault="00404F49" w:rsidP="00A31CFA">
    <w:pPr>
      <w:pStyle w:val="Sidefod"/>
      <w:jc w:val="right"/>
    </w:pPr>
    <w:r w:rsidRPr="001A2AB8">
      <w:t xml:space="preserve">Side </w:t>
    </w:r>
    <w:r w:rsidRPr="001A2AB8">
      <w:fldChar w:fldCharType="begin"/>
    </w:r>
    <w:r w:rsidRPr="001A2AB8">
      <w:instrText xml:space="preserve"> PAGE   \* MERGEFORMAT </w:instrText>
    </w:r>
    <w:r w:rsidRPr="001A2AB8">
      <w:fldChar w:fldCharType="separate"/>
    </w:r>
    <w:r w:rsidRPr="001A2AB8">
      <w:rPr>
        <w:noProof/>
      </w:rPr>
      <w:t>2</w:t>
    </w:r>
    <w:r w:rsidRPr="001A2AB8">
      <w:rPr>
        <w:noProof/>
      </w:rPr>
      <w:fldChar w:fldCharType="end"/>
    </w:r>
    <w:r w:rsidRPr="001A2AB8">
      <w:t xml:space="preserve"> af </w:t>
    </w:r>
    <w:fldSimple w:instr=" NUMPAGES   \* MERGEFORMAT ">
      <w:r w:rsidRPr="001A2AB8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3A6A2" w14:textId="77777777" w:rsidR="001A2AB8" w:rsidRPr="001A2AB8" w:rsidRDefault="001A2AB8" w:rsidP="00413091">
      <w:pPr>
        <w:spacing w:line="240" w:lineRule="auto"/>
      </w:pPr>
      <w:r w:rsidRPr="001A2AB8">
        <w:separator/>
      </w:r>
    </w:p>
  </w:footnote>
  <w:footnote w:type="continuationSeparator" w:id="0">
    <w:p w14:paraId="44B6E886" w14:textId="77777777" w:rsidR="001A2AB8" w:rsidRPr="001A2AB8" w:rsidRDefault="001A2AB8" w:rsidP="00413091">
      <w:pPr>
        <w:spacing w:line="240" w:lineRule="auto"/>
      </w:pPr>
      <w:r w:rsidRPr="001A2AB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46465" w14:textId="77777777" w:rsidR="00404F49" w:rsidRPr="001A2AB8" w:rsidRDefault="00404F49">
    <w:pPr>
      <w:pStyle w:val="Sidehoved"/>
    </w:pPr>
  </w:p>
  <w:p w14:paraId="2D8C68BC" w14:textId="77777777" w:rsidR="00404F49" w:rsidRPr="001A2AB8" w:rsidRDefault="00404F49">
    <w:pPr>
      <w:pStyle w:val="Sidehoved"/>
    </w:pPr>
  </w:p>
  <w:p w14:paraId="7E9AB974" w14:textId="77777777" w:rsidR="00404F49" w:rsidRPr="001A2AB8" w:rsidRDefault="00404F49">
    <w:pPr>
      <w:pStyle w:val="Sidehoved"/>
    </w:pPr>
  </w:p>
  <w:p w14:paraId="10C98A15" w14:textId="77777777" w:rsidR="00404F49" w:rsidRPr="001A2AB8" w:rsidRDefault="00404F49">
    <w:pPr>
      <w:pStyle w:val="Sidehoved"/>
    </w:pPr>
  </w:p>
  <w:p w14:paraId="1EC313AF" w14:textId="77777777" w:rsidR="00404F49" w:rsidRPr="001A2AB8" w:rsidRDefault="00404F49">
    <w:pPr>
      <w:pStyle w:val="Sidehoved"/>
    </w:pPr>
  </w:p>
  <w:p w14:paraId="3CD6E210" w14:textId="77777777" w:rsidR="00404F49" w:rsidRPr="001A2AB8" w:rsidRDefault="00404F49">
    <w:pPr>
      <w:pStyle w:val="Sidehoved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1AA67" w14:textId="67B2C927" w:rsidR="00404F49" w:rsidRPr="001A2AB8" w:rsidRDefault="001A2AB8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DBD640" wp14:editId="7D3D26A3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2120" cy="569595"/>
          <wp:effectExtent l="0" t="0" r="0" b="1905"/>
          <wp:wrapNone/>
          <wp:docPr id="1856599007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599007" name="Billede 1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120" cy="569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.dotm"/>
    <w:docVar w:name="CreatedWithDtVersion" w:val="2.16.015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GL/Myv6d1py9B27DJTu196Z/OZMDT/LC+Egj4j3lhfFGRYDCn61G8e6u4Vyzz8bZ"/>
    <w:docVar w:name="Encrypted_DocHeader" w:val="Q0XWo4GJBJiTS2GAZn+orA=="/>
    <w:docVar w:name="Encrypted_DocumentChangeThisVar" w:val="Go1BF8BBsJqqGsR1izlsvQ=="/>
    <w:docVar w:name="IntegrationType" w:val="StandAlone"/>
  </w:docVars>
  <w:rsids>
    <w:rsidRoot w:val="001A2AB8"/>
    <w:rsid w:val="000124BA"/>
    <w:rsid w:val="00020491"/>
    <w:rsid w:val="000248C1"/>
    <w:rsid w:val="00055ED2"/>
    <w:rsid w:val="00077C22"/>
    <w:rsid w:val="00081CCE"/>
    <w:rsid w:val="000826C3"/>
    <w:rsid w:val="00083DE7"/>
    <w:rsid w:val="000A7726"/>
    <w:rsid w:val="000A7E1D"/>
    <w:rsid w:val="000B5826"/>
    <w:rsid w:val="000E0CA3"/>
    <w:rsid w:val="000E7464"/>
    <w:rsid w:val="0010228D"/>
    <w:rsid w:val="00107426"/>
    <w:rsid w:val="00115457"/>
    <w:rsid w:val="00125C3F"/>
    <w:rsid w:val="00153200"/>
    <w:rsid w:val="00155E07"/>
    <w:rsid w:val="00167831"/>
    <w:rsid w:val="00176013"/>
    <w:rsid w:val="001833BC"/>
    <w:rsid w:val="00187C4D"/>
    <w:rsid w:val="001900A6"/>
    <w:rsid w:val="001A2AB8"/>
    <w:rsid w:val="001C0814"/>
    <w:rsid w:val="001E0C2B"/>
    <w:rsid w:val="001F24C2"/>
    <w:rsid w:val="001F464C"/>
    <w:rsid w:val="00206615"/>
    <w:rsid w:val="00212D7B"/>
    <w:rsid w:val="0021531F"/>
    <w:rsid w:val="002237C8"/>
    <w:rsid w:val="002315BF"/>
    <w:rsid w:val="002440A4"/>
    <w:rsid w:val="00257D2F"/>
    <w:rsid w:val="0026270C"/>
    <w:rsid w:val="00273036"/>
    <w:rsid w:val="002B3454"/>
    <w:rsid w:val="002C1C97"/>
    <w:rsid w:val="002C3CD2"/>
    <w:rsid w:val="002D174E"/>
    <w:rsid w:val="002E0EB6"/>
    <w:rsid w:val="002E18FC"/>
    <w:rsid w:val="002E316B"/>
    <w:rsid w:val="002E4FA4"/>
    <w:rsid w:val="00305F9E"/>
    <w:rsid w:val="003357E6"/>
    <w:rsid w:val="0033676B"/>
    <w:rsid w:val="00343BCF"/>
    <w:rsid w:val="003538B2"/>
    <w:rsid w:val="003739BF"/>
    <w:rsid w:val="00381AAF"/>
    <w:rsid w:val="00392E96"/>
    <w:rsid w:val="00395B77"/>
    <w:rsid w:val="00397E4C"/>
    <w:rsid w:val="003A5169"/>
    <w:rsid w:val="003A5959"/>
    <w:rsid w:val="003B6F50"/>
    <w:rsid w:val="003B7E31"/>
    <w:rsid w:val="003C011F"/>
    <w:rsid w:val="003C3F95"/>
    <w:rsid w:val="003D123E"/>
    <w:rsid w:val="003D44CB"/>
    <w:rsid w:val="003F1B0F"/>
    <w:rsid w:val="00403D1F"/>
    <w:rsid w:val="00404870"/>
    <w:rsid w:val="00404F49"/>
    <w:rsid w:val="00407241"/>
    <w:rsid w:val="00411654"/>
    <w:rsid w:val="00413091"/>
    <w:rsid w:val="00434D94"/>
    <w:rsid w:val="00442F57"/>
    <w:rsid w:val="0044699B"/>
    <w:rsid w:val="00452026"/>
    <w:rsid w:val="00465BD0"/>
    <w:rsid w:val="00496CA8"/>
    <w:rsid w:val="004A09AB"/>
    <w:rsid w:val="004E1AD9"/>
    <w:rsid w:val="004E79F7"/>
    <w:rsid w:val="004F6D21"/>
    <w:rsid w:val="0053069F"/>
    <w:rsid w:val="00531A1C"/>
    <w:rsid w:val="00534EF6"/>
    <w:rsid w:val="00543BAB"/>
    <w:rsid w:val="00567379"/>
    <w:rsid w:val="00576D31"/>
    <w:rsid w:val="005818F4"/>
    <w:rsid w:val="005851EB"/>
    <w:rsid w:val="0058706B"/>
    <w:rsid w:val="0059393D"/>
    <w:rsid w:val="005B0642"/>
    <w:rsid w:val="005C2578"/>
    <w:rsid w:val="005C2855"/>
    <w:rsid w:val="005D5EA1"/>
    <w:rsid w:val="005E5AF8"/>
    <w:rsid w:val="005E7A02"/>
    <w:rsid w:val="005F465B"/>
    <w:rsid w:val="00615C0E"/>
    <w:rsid w:val="00622632"/>
    <w:rsid w:val="00623796"/>
    <w:rsid w:val="00626E93"/>
    <w:rsid w:val="00631EBF"/>
    <w:rsid w:val="006365F7"/>
    <w:rsid w:val="0063683F"/>
    <w:rsid w:val="0064259A"/>
    <w:rsid w:val="00651731"/>
    <w:rsid w:val="006611F1"/>
    <w:rsid w:val="006A25F3"/>
    <w:rsid w:val="006B1CA2"/>
    <w:rsid w:val="006C7199"/>
    <w:rsid w:val="006D0AD3"/>
    <w:rsid w:val="006E7339"/>
    <w:rsid w:val="006F5C4C"/>
    <w:rsid w:val="007042B2"/>
    <w:rsid w:val="00713EF1"/>
    <w:rsid w:val="00714AED"/>
    <w:rsid w:val="00726276"/>
    <w:rsid w:val="00734192"/>
    <w:rsid w:val="007372C0"/>
    <w:rsid w:val="0074691B"/>
    <w:rsid w:val="00751AD4"/>
    <w:rsid w:val="007628E6"/>
    <w:rsid w:val="00764D1F"/>
    <w:rsid w:val="00773587"/>
    <w:rsid w:val="00784184"/>
    <w:rsid w:val="00787E88"/>
    <w:rsid w:val="00795AE6"/>
    <w:rsid w:val="00796243"/>
    <w:rsid w:val="00796F8C"/>
    <w:rsid w:val="00797DB9"/>
    <w:rsid w:val="007B06B0"/>
    <w:rsid w:val="007C5074"/>
    <w:rsid w:val="007D3858"/>
    <w:rsid w:val="007E4A2B"/>
    <w:rsid w:val="00805A28"/>
    <w:rsid w:val="008072B7"/>
    <w:rsid w:val="00820325"/>
    <w:rsid w:val="0084055D"/>
    <w:rsid w:val="00862DD9"/>
    <w:rsid w:val="00874E20"/>
    <w:rsid w:val="0089532E"/>
    <w:rsid w:val="00897044"/>
    <w:rsid w:val="008B0177"/>
    <w:rsid w:val="008B1AF0"/>
    <w:rsid w:val="008C328F"/>
    <w:rsid w:val="008C4976"/>
    <w:rsid w:val="008C5E33"/>
    <w:rsid w:val="008C61EE"/>
    <w:rsid w:val="008D42A0"/>
    <w:rsid w:val="00901B42"/>
    <w:rsid w:val="0091220D"/>
    <w:rsid w:val="00950EE6"/>
    <w:rsid w:val="00954DA7"/>
    <w:rsid w:val="009729E7"/>
    <w:rsid w:val="009A2D54"/>
    <w:rsid w:val="009C0F41"/>
    <w:rsid w:val="009D328A"/>
    <w:rsid w:val="009D7006"/>
    <w:rsid w:val="009F703D"/>
    <w:rsid w:val="00A01409"/>
    <w:rsid w:val="00A0193C"/>
    <w:rsid w:val="00A11363"/>
    <w:rsid w:val="00A1456D"/>
    <w:rsid w:val="00A31CFA"/>
    <w:rsid w:val="00A31D19"/>
    <w:rsid w:val="00A37638"/>
    <w:rsid w:val="00A5055E"/>
    <w:rsid w:val="00AC68D6"/>
    <w:rsid w:val="00AF43A9"/>
    <w:rsid w:val="00B005D2"/>
    <w:rsid w:val="00B03261"/>
    <w:rsid w:val="00B1666C"/>
    <w:rsid w:val="00B25A66"/>
    <w:rsid w:val="00B50E94"/>
    <w:rsid w:val="00B53B9E"/>
    <w:rsid w:val="00B74C75"/>
    <w:rsid w:val="00B84A96"/>
    <w:rsid w:val="00B86FA7"/>
    <w:rsid w:val="00B9565E"/>
    <w:rsid w:val="00BA5D43"/>
    <w:rsid w:val="00BB7A0B"/>
    <w:rsid w:val="00BC14F4"/>
    <w:rsid w:val="00BC1B0B"/>
    <w:rsid w:val="00BD7E02"/>
    <w:rsid w:val="00C05943"/>
    <w:rsid w:val="00C27737"/>
    <w:rsid w:val="00C32CF6"/>
    <w:rsid w:val="00C3558E"/>
    <w:rsid w:val="00C44DC3"/>
    <w:rsid w:val="00C46248"/>
    <w:rsid w:val="00C656F7"/>
    <w:rsid w:val="00C6589D"/>
    <w:rsid w:val="00C70110"/>
    <w:rsid w:val="00C70E6B"/>
    <w:rsid w:val="00C9645B"/>
    <w:rsid w:val="00CB057F"/>
    <w:rsid w:val="00CC08AF"/>
    <w:rsid w:val="00CC5E18"/>
    <w:rsid w:val="00CE4823"/>
    <w:rsid w:val="00CE66E6"/>
    <w:rsid w:val="00CF5C0C"/>
    <w:rsid w:val="00D1167B"/>
    <w:rsid w:val="00D171E2"/>
    <w:rsid w:val="00D20F7E"/>
    <w:rsid w:val="00D21106"/>
    <w:rsid w:val="00D24282"/>
    <w:rsid w:val="00D26C97"/>
    <w:rsid w:val="00D30FCF"/>
    <w:rsid w:val="00D361D9"/>
    <w:rsid w:val="00D43F9D"/>
    <w:rsid w:val="00D444B6"/>
    <w:rsid w:val="00D44B16"/>
    <w:rsid w:val="00D44EA1"/>
    <w:rsid w:val="00D52477"/>
    <w:rsid w:val="00D57C7D"/>
    <w:rsid w:val="00D7583F"/>
    <w:rsid w:val="00D76285"/>
    <w:rsid w:val="00D81CB0"/>
    <w:rsid w:val="00D90C08"/>
    <w:rsid w:val="00D9431D"/>
    <w:rsid w:val="00DA7931"/>
    <w:rsid w:val="00DB2461"/>
    <w:rsid w:val="00DB40D2"/>
    <w:rsid w:val="00DD3675"/>
    <w:rsid w:val="00DD468C"/>
    <w:rsid w:val="00DE3C6A"/>
    <w:rsid w:val="00DF36B5"/>
    <w:rsid w:val="00DF3DA7"/>
    <w:rsid w:val="00DF4488"/>
    <w:rsid w:val="00E003AA"/>
    <w:rsid w:val="00E17A9A"/>
    <w:rsid w:val="00E20565"/>
    <w:rsid w:val="00E249BF"/>
    <w:rsid w:val="00E40361"/>
    <w:rsid w:val="00E52953"/>
    <w:rsid w:val="00E71699"/>
    <w:rsid w:val="00EC2033"/>
    <w:rsid w:val="00EC298F"/>
    <w:rsid w:val="00F0435F"/>
    <w:rsid w:val="00F06CB2"/>
    <w:rsid w:val="00F14ADE"/>
    <w:rsid w:val="00F250E4"/>
    <w:rsid w:val="00F303D4"/>
    <w:rsid w:val="00F36A05"/>
    <w:rsid w:val="00F403E6"/>
    <w:rsid w:val="00F421EE"/>
    <w:rsid w:val="00F427B8"/>
    <w:rsid w:val="00F46317"/>
    <w:rsid w:val="00F471AE"/>
    <w:rsid w:val="00F57392"/>
    <w:rsid w:val="00F605C3"/>
    <w:rsid w:val="00F655B2"/>
    <w:rsid w:val="00F75379"/>
    <w:rsid w:val="00F75F30"/>
    <w:rsid w:val="00F90ED1"/>
    <w:rsid w:val="00F93AAB"/>
    <w:rsid w:val="00F97882"/>
    <w:rsid w:val="00FA4012"/>
    <w:rsid w:val="00FA4C69"/>
    <w:rsid w:val="00FB4BE2"/>
    <w:rsid w:val="00FC5066"/>
    <w:rsid w:val="00FD47AB"/>
    <w:rsid w:val="00FD4CB6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A7514"/>
  <w15:docId w15:val="{042E1875-D4F2-4CE2-A18A-AC9A273A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C08AF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C08AF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C08AF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C08AF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character" w:customStyle="1" w:styleId="Overskrift1Tegn">
    <w:name w:val="Overskrift 1 Tegn"/>
    <w:basedOn w:val="Standardskrifttypeiafsnit"/>
    <w:link w:val="Overskrift1"/>
    <w:uiPriority w:val="9"/>
    <w:rsid w:val="00CC08AF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C08AF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C08AF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C08AF"/>
    <w:rPr>
      <w:rFonts w:eastAsia="Times New Roman"/>
      <w:b/>
      <w:bCs/>
      <w:sz w:val="24"/>
      <w:szCs w:val="28"/>
      <w:lang w:eastAsia="en-US"/>
    </w:rPr>
  </w:style>
  <w:style w:type="paragraph" w:customStyle="1" w:styleId="Kolofon">
    <w:name w:val="Kolofon"/>
    <w:basedOn w:val="Normal"/>
    <w:rsid w:val="002C3CD2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C3CD2"/>
    <w:rPr>
      <w:b/>
    </w:rPr>
  </w:style>
  <w:style w:type="paragraph" w:customStyle="1" w:styleId="Overskriften">
    <w:name w:val="Overskriften"/>
    <w:basedOn w:val="Normal"/>
    <w:rsid w:val="006365F7"/>
    <w:pPr>
      <w:spacing w:before="1840"/>
      <w:outlineLvl w:val="0"/>
    </w:pPr>
    <w:rPr>
      <w:b/>
    </w:rPr>
  </w:style>
  <w:style w:type="character" w:styleId="Hyperlink">
    <w:name w:val="Hyperlink"/>
    <w:basedOn w:val="Standardskrifttypeiafsnit"/>
    <w:uiPriority w:val="99"/>
    <w:unhideWhenUsed/>
    <w:rsid w:val="000E0CA3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2049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020491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020491"/>
    <w:rPr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2049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2049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rbejdsmf@aabenraa.dk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hyperlink" Target="mailto:arbejdsmf@aabenraa.dk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580edh-webfe41.aabenraa.local:8083/Frontend/CM/WebDAV/t/au.tSWvfipgR_1GT5qbn9Oqei8S4B6wf5p8EEEWVNQo4Fw.1759834182.cd70ea62-b400-4509-b1a8-97b93c344836/RO/Document/9640686/Nota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0</TotalTime>
  <Pages>6</Pages>
  <Words>138</Words>
  <Characters>836</Characters>
  <Application>Microsoft Office Word</Application>
  <DocSecurity>4</DocSecurity>
  <Lines>119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Ulla Stolberg Petersen</dc:creator>
  <cp:lastModifiedBy>Ulla Stolberg Petersen</cp:lastModifiedBy>
  <cp:revision>2</cp:revision>
  <dcterms:created xsi:type="dcterms:W3CDTF">2025-10-07T10:49:00Z</dcterms:created>
  <dcterms:modified xsi:type="dcterms:W3CDTF">2025-10-07T10:49:00Z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adreDocumentId">
    <vt:i4>9640686</vt:i4>
  </property>
  <property fmtid="{D5CDD505-2E9C-101B-9397-08002B2CF9AE}" pid="3" name="AcadreCaseId">
    <vt:i4>1003249</vt:i4>
  </property>
</Properties>
</file>